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id w:val="887694680"/>
        <w:placeholder>
          <w:docPart w:val="A8FB07897DA121458274850ED013C16E"/>
        </w:placeholder>
      </w:sdtPr>
      <w:sdtEndPr>
        <w:rPr>
          <w:color w:val="007BB8"/>
        </w:rPr>
      </w:sdtEndPr>
      <w:sdtContent>
        <w:p w14:paraId="2907A0B1" w14:textId="341F5D6D" w:rsidR="0000029A" w:rsidRPr="00DB41A7" w:rsidRDefault="00EF1935" w:rsidP="00EE4FFA">
          <w:pPr>
            <w:pStyle w:val="DateforMinutes12pts"/>
            <w:rPr>
              <w:color w:val="007BB8"/>
            </w:rPr>
          </w:pPr>
          <w:r w:rsidRPr="00DB41A7">
            <w:rPr>
              <w:b/>
              <w:bCs/>
              <w:color w:val="007BB8"/>
            </w:rPr>
            <w:t>Minutes:</w:t>
          </w:r>
          <w:r w:rsidR="000C7049" w:rsidRPr="00DB41A7">
            <w:rPr>
              <w:color w:val="007BB8"/>
            </w:rPr>
            <w:t xml:space="preserve"> </w:t>
          </w:r>
          <w:r w:rsidR="00AB2C66">
            <w:rPr>
              <w:color w:val="007BB8"/>
            </w:rPr>
            <w:t xml:space="preserve">NAME OF </w:t>
          </w:r>
          <w:r w:rsidR="00CD27D3" w:rsidRPr="00DB41A7">
            <w:rPr>
              <w:color w:val="007BB8"/>
            </w:rPr>
            <w:t>Committee</w:t>
          </w:r>
          <w:r w:rsidR="007D6396">
            <w:rPr>
              <w:color w:val="007BB8"/>
            </w:rPr>
            <w:t>/</w:t>
          </w:r>
          <w:r w:rsidR="00CD27D3" w:rsidRPr="00DB41A7">
            <w:rPr>
              <w:color w:val="007BB8"/>
            </w:rPr>
            <w:t>Meeting</w:t>
          </w:r>
        </w:p>
      </w:sdtContent>
    </w:sdt>
    <w:p w14:paraId="1EDFCD66" w14:textId="32D24F4A" w:rsidR="00937D33" w:rsidRPr="00CB1596" w:rsidRDefault="00AB2C66" w:rsidP="00937D33">
      <w:pPr>
        <w:pStyle w:val="DateforMinutes12pts"/>
        <w:rPr>
          <w:sz w:val="22"/>
        </w:rPr>
      </w:pPr>
      <w:r>
        <w:rPr>
          <w:sz w:val="22"/>
        </w:rPr>
        <w:t xml:space="preserve">[Month, DD, YYY] </w:t>
      </w:r>
      <w:r w:rsidR="00937D33" w:rsidRPr="00CB1596">
        <w:rPr>
          <w:sz w:val="22"/>
        </w:rPr>
        <w:t xml:space="preserve">| </w:t>
      </w:r>
      <w:r>
        <w:rPr>
          <w:sz w:val="22"/>
        </w:rPr>
        <w:t>XX</w:t>
      </w:r>
      <w:r w:rsidR="00937D33" w:rsidRPr="00CB1596">
        <w:rPr>
          <w:sz w:val="22"/>
        </w:rPr>
        <w:t xml:space="preserve">:00 to </w:t>
      </w:r>
      <w:r>
        <w:rPr>
          <w:sz w:val="22"/>
        </w:rPr>
        <w:t>XX:00</w:t>
      </w:r>
    </w:p>
    <w:p w14:paraId="0AD7856B" w14:textId="49388E24" w:rsidR="00937D33" w:rsidRPr="00EF1935" w:rsidRDefault="00937D33" w:rsidP="00EF1935">
      <w:pPr>
        <w:pStyle w:val="BodyText6spaceafter"/>
      </w:pPr>
      <w:r w:rsidRPr="00EF1935">
        <w:t>Meeting Location</w:t>
      </w:r>
      <w:r w:rsidR="001E198F">
        <w:t>:</w:t>
      </w:r>
      <w:r w:rsidRPr="00EF1935">
        <w:t xml:space="preserve"> </w:t>
      </w:r>
    </w:p>
    <w:p w14:paraId="092618AA" w14:textId="0DD88C72" w:rsidR="00937D33" w:rsidRDefault="00937D33" w:rsidP="00937D33">
      <w:pPr>
        <w:pStyle w:val="BodyTextBlueMINUTES6spacebefore"/>
        <w:rPr>
          <w:rStyle w:val="greytextasterisksCHARACTER"/>
          <w:b w:val="0"/>
        </w:rPr>
      </w:pPr>
      <w:r>
        <w:t xml:space="preserve">Present </w:t>
      </w: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35"/>
        <w:gridCol w:w="2156"/>
        <w:gridCol w:w="7379"/>
      </w:tblGrid>
      <w:tr w:rsidR="002D3066" w:rsidRPr="00EA4204" w14:paraId="2BFB094E" w14:textId="77777777" w:rsidTr="00CD27D3">
        <w:trPr>
          <w:trHeight w:val="337"/>
        </w:trPr>
        <w:tc>
          <w:tcPr>
            <w:tcW w:w="2691" w:type="dxa"/>
            <w:gridSpan w:val="2"/>
            <w:shd w:val="clear" w:color="auto" w:fill="A7A8AA" w:themeFill="accent1"/>
            <w:vAlign w:val="center"/>
          </w:tcPr>
          <w:p w14:paraId="5203FB4D" w14:textId="77777777" w:rsidR="002D3066" w:rsidRPr="00EA4204" w:rsidRDefault="002D3066" w:rsidP="00206154">
            <w:pPr>
              <w:pStyle w:val="BodyText"/>
              <w:tabs>
                <w:tab w:val="left" w:pos="864"/>
              </w:tabs>
              <w:rPr>
                <w:b/>
                <w:color w:val="FFFFFF" w:themeColor="background1"/>
                <w:sz w:val="18"/>
                <w:szCs w:val="18"/>
              </w:rPr>
            </w:pPr>
            <w:r w:rsidRPr="00EA4204">
              <w:rPr>
                <w:b/>
                <w:color w:val="FFFFFF" w:themeColor="background1"/>
                <w:sz w:val="18"/>
                <w:szCs w:val="18"/>
              </w:rPr>
              <w:t>Name</w:t>
            </w:r>
          </w:p>
        </w:tc>
        <w:tc>
          <w:tcPr>
            <w:tcW w:w="7379" w:type="dxa"/>
            <w:shd w:val="clear" w:color="auto" w:fill="A7A8AA" w:themeFill="accent1"/>
            <w:vAlign w:val="center"/>
          </w:tcPr>
          <w:p w14:paraId="7DCC919C" w14:textId="77777777" w:rsidR="002D3066" w:rsidRPr="00EA4204" w:rsidRDefault="002D3066" w:rsidP="00206154">
            <w:pPr>
              <w:pStyle w:val="BodyText"/>
              <w:tabs>
                <w:tab w:val="left" w:pos="864"/>
              </w:tabs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EA4204">
              <w:rPr>
                <w:b/>
                <w:color w:val="FFFFFF" w:themeColor="background1"/>
                <w:sz w:val="18"/>
                <w:szCs w:val="18"/>
              </w:rPr>
              <w:t>Title</w:t>
            </w:r>
          </w:p>
        </w:tc>
      </w:tr>
      <w:tr w:rsidR="002D3066" w14:paraId="228C7111" w14:textId="77777777" w:rsidTr="00CD27D3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-1177262345"/>
            <w:placeholder>
              <w:docPart w:val="E1622D5B8191714C9F2D9593FF95E44F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58A0C3EF" w14:textId="434BCBF8" w:rsidR="002D3066" w:rsidRDefault="00AB2C66" w:rsidP="00206154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  <w:vAlign w:val="center"/>
          </w:tcPr>
          <w:p w14:paraId="2A89966C" w14:textId="19B1E721" w:rsidR="002D3066" w:rsidRDefault="002D3066" w:rsidP="00206154">
            <w:pPr>
              <w:pStyle w:val="JobTitle"/>
            </w:pPr>
          </w:p>
        </w:tc>
        <w:tc>
          <w:tcPr>
            <w:tcW w:w="7379" w:type="dxa"/>
            <w:vAlign w:val="center"/>
          </w:tcPr>
          <w:p w14:paraId="7B5C649A" w14:textId="58FC8D9E" w:rsidR="002D3066" w:rsidRDefault="002D3066" w:rsidP="00206154">
            <w:pPr>
              <w:pStyle w:val="JobTitle"/>
            </w:pPr>
          </w:p>
        </w:tc>
      </w:tr>
      <w:tr w:rsidR="00CD27D3" w14:paraId="38C11B82" w14:textId="77777777" w:rsidTr="00CD27D3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-1564948964"/>
            <w:placeholder>
              <w:docPart w:val="FEED735633035544AF211EC835F562A2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4BBD10F3" w14:textId="52823843" w:rsidR="00CD27D3" w:rsidRDefault="00AB2C66" w:rsidP="00C00AFC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  <w:vAlign w:val="center"/>
          </w:tcPr>
          <w:p w14:paraId="2F40177D" w14:textId="6BD1BBD0" w:rsidR="00CD27D3" w:rsidRDefault="00CD27D3" w:rsidP="00206154">
            <w:pPr>
              <w:pStyle w:val="JobTitle"/>
            </w:pPr>
          </w:p>
        </w:tc>
        <w:tc>
          <w:tcPr>
            <w:tcW w:w="7379" w:type="dxa"/>
            <w:vAlign w:val="center"/>
          </w:tcPr>
          <w:p w14:paraId="48D1EEC0" w14:textId="0CBA1E4C" w:rsidR="00CD27D3" w:rsidRDefault="00CD27D3" w:rsidP="00206154">
            <w:pPr>
              <w:pStyle w:val="JobTitle"/>
            </w:pPr>
          </w:p>
        </w:tc>
      </w:tr>
      <w:tr w:rsidR="00CD27D3" w14:paraId="0F60C819" w14:textId="77777777" w:rsidTr="00CD27D3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-1806226783"/>
            <w:placeholder>
              <w:docPart w:val="8C961B98E10A894BAA43C3EE8F45111F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00DA5C17" w14:textId="0FD79416" w:rsidR="00CD27D3" w:rsidRDefault="00AB2C66" w:rsidP="00CD27D3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  <w:vAlign w:val="center"/>
          </w:tcPr>
          <w:p w14:paraId="540B99B3" w14:textId="5B2908B3" w:rsidR="00CD27D3" w:rsidRDefault="00CD27D3" w:rsidP="00CD27D3">
            <w:pPr>
              <w:pStyle w:val="JobTitle"/>
            </w:pPr>
          </w:p>
        </w:tc>
        <w:tc>
          <w:tcPr>
            <w:tcW w:w="7379" w:type="dxa"/>
          </w:tcPr>
          <w:p w14:paraId="5C143C79" w14:textId="503F929E" w:rsidR="00CD27D3" w:rsidRDefault="00CD27D3" w:rsidP="00CD27D3">
            <w:pPr>
              <w:pStyle w:val="JobTitle"/>
            </w:pPr>
          </w:p>
        </w:tc>
      </w:tr>
      <w:tr w:rsidR="00CD27D3" w14:paraId="79D9F205" w14:textId="77777777" w:rsidTr="00CD27D3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-1430733549"/>
            <w:placeholder>
              <w:docPart w:val="CA6B4E21D188BB49B2F89A6B201DF8F2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73F82F86" w14:textId="575D8116" w:rsidR="00CD27D3" w:rsidRDefault="00AB2C66" w:rsidP="00CD27D3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</w:tcPr>
          <w:p w14:paraId="134412C1" w14:textId="31E89E34" w:rsidR="00CD27D3" w:rsidRDefault="00CD27D3" w:rsidP="00CD27D3">
            <w:pPr>
              <w:pStyle w:val="JobTitle"/>
            </w:pPr>
          </w:p>
        </w:tc>
        <w:tc>
          <w:tcPr>
            <w:tcW w:w="7379" w:type="dxa"/>
          </w:tcPr>
          <w:p w14:paraId="35903F52" w14:textId="4409EC75" w:rsidR="00CD27D3" w:rsidRDefault="00CD27D3" w:rsidP="00CD27D3">
            <w:pPr>
              <w:pStyle w:val="JobTitle"/>
            </w:pPr>
          </w:p>
        </w:tc>
      </w:tr>
      <w:tr w:rsidR="00CD27D3" w14:paraId="33E88CE5" w14:textId="77777777" w:rsidTr="00CD27D3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-1380862690"/>
            <w:placeholder>
              <w:docPart w:val="85C18A176620F84D9C42AA6DE9CA43E6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52344415" w14:textId="399C0419" w:rsidR="00CD27D3" w:rsidRDefault="00AB2C66" w:rsidP="00CD27D3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</w:tcPr>
          <w:p w14:paraId="3A24BDE2" w14:textId="4BC12DDA" w:rsidR="00CD27D3" w:rsidRDefault="00CD27D3" w:rsidP="00CD27D3">
            <w:pPr>
              <w:pStyle w:val="JobTitle"/>
            </w:pPr>
          </w:p>
        </w:tc>
        <w:tc>
          <w:tcPr>
            <w:tcW w:w="7379" w:type="dxa"/>
          </w:tcPr>
          <w:p w14:paraId="2E95624A" w14:textId="4D08ECDF" w:rsidR="00CD27D3" w:rsidRDefault="00CD27D3" w:rsidP="00CD27D3">
            <w:pPr>
              <w:pStyle w:val="JobTitle"/>
            </w:pPr>
          </w:p>
        </w:tc>
      </w:tr>
      <w:tr w:rsidR="00CD27D3" w14:paraId="619AA131" w14:textId="77777777" w:rsidTr="00CD27D3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1814132694"/>
            <w:placeholder>
              <w:docPart w:val="97B1AA4004F0C740B0E6D43CCCE9FC86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5660A300" w14:textId="4B4C21A6" w:rsidR="00CD27D3" w:rsidRDefault="00AB2C66" w:rsidP="00CD27D3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</w:tcPr>
          <w:p w14:paraId="545A266B" w14:textId="67BA3BA0" w:rsidR="00CD27D3" w:rsidRDefault="00CD27D3" w:rsidP="00CD27D3">
            <w:pPr>
              <w:pStyle w:val="JobTitle"/>
            </w:pPr>
          </w:p>
        </w:tc>
        <w:tc>
          <w:tcPr>
            <w:tcW w:w="7379" w:type="dxa"/>
          </w:tcPr>
          <w:p w14:paraId="2180B489" w14:textId="6A73F755" w:rsidR="00CD27D3" w:rsidRDefault="00CD27D3" w:rsidP="00CD27D3">
            <w:pPr>
              <w:pStyle w:val="JobTitle"/>
            </w:pPr>
          </w:p>
        </w:tc>
      </w:tr>
      <w:tr w:rsidR="00CD27D3" w14:paraId="055AE5D6" w14:textId="77777777" w:rsidTr="00CD27D3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619416223"/>
            <w:placeholder>
              <w:docPart w:val="5CFA4670E6B19E459F3B20ED01CC8C3E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2D0D0477" w14:textId="0631F956" w:rsidR="00CD27D3" w:rsidRDefault="00AB2C66" w:rsidP="00CD27D3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</w:tcPr>
          <w:p w14:paraId="67712072" w14:textId="0299F78B" w:rsidR="00CD27D3" w:rsidRDefault="00CD27D3" w:rsidP="00CD27D3">
            <w:pPr>
              <w:pStyle w:val="JobTitle"/>
            </w:pPr>
          </w:p>
        </w:tc>
        <w:tc>
          <w:tcPr>
            <w:tcW w:w="7379" w:type="dxa"/>
          </w:tcPr>
          <w:p w14:paraId="79F69FBC" w14:textId="7DE46D4A" w:rsidR="00CD27D3" w:rsidRDefault="00CD27D3" w:rsidP="00CD27D3">
            <w:pPr>
              <w:pStyle w:val="JobTitle"/>
            </w:pPr>
          </w:p>
        </w:tc>
      </w:tr>
    </w:tbl>
    <w:p w14:paraId="44BD4009" w14:textId="44A1BFBA" w:rsidR="00937D33" w:rsidRDefault="00AB2C66" w:rsidP="00230840">
      <w:pPr>
        <w:pStyle w:val="BodyTextBlueMINUTES6spacebefore"/>
      </w:pPr>
      <w:r>
        <w:t>Guests</w:t>
      </w: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35"/>
        <w:gridCol w:w="2156"/>
        <w:gridCol w:w="7379"/>
      </w:tblGrid>
      <w:tr w:rsidR="002D3066" w14:paraId="7CB675C2" w14:textId="77777777" w:rsidTr="009C4C49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814451772"/>
            <w:placeholder>
              <w:docPart w:val="74B780B529769C4FBF43F79665D776E1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06181D7F" w14:textId="4B364795" w:rsidR="002D3066" w:rsidRDefault="00AB2C66" w:rsidP="00206154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  <w:vAlign w:val="center"/>
          </w:tcPr>
          <w:p w14:paraId="66303939" w14:textId="1B50F35D" w:rsidR="002D3066" w:rsidRDefault="002D3066" w:rsidP="00206154">
            <w:pPr>
              <w:pStyle w:val="JobTitle"/>
            </w:pPr>
          </w:p>
        </w:tc>
        <w:sdt>
          <w:sdtPr>
            <w:rPr>
              <w:rStyle w:val="BodyTextChar"/>
            </w:rPr>
            <w:id w:val="814300358"/>
            <w:placeholder>
              <w:docPart w:val="8E52263E235E7D43ABB5C239B7E3A5F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7379" w:type="dxa"/>
                <w:vAlign w:val="center"/>
              </w:tcPr>
              <w:p w14:paraId="6310205D" w14:textId="564CC138" w:rsidR="002D3066" w:rsidRDefault="00AB2C66" w:rsidP="00206154">
                <w:pPr>
                  <w:pStyle w:val="JobTitle"/>
                </w:pPr>
                <w:r>
                  <w:rPr>
                    <w:rStyle w:val="PlaceholderText"/>
                  </w:rPr>
                  <w:t xml:space="preserve">Job title.        Click </w:t>
                </w:r>
                <w:r w:rsidRPr="003864D6">
                  <w:rPr>
                    <w:rStyle w:val="PlaceholderText"/>
                    <w:color w:val="036086" w:themeColor="text2" w:themeShade="BF"/>
                    <w:sz w:val="26"/>
                  </w:rPr>
                  <w:t>+</w:t>
                </w:r>
                <w:r>
                  <w:rPr>
                    <w:rStyle w:val="PlaceholderText"/>
                  </w:rPr>
                  <w:t xml:space="preserve"> to add another STAFF row</w:t>
                </w:r>
              </w:p>
            </w:tc>
          </w:sdtContent>
        </w:sdt>
      </w:tr>
      <w:tr w:rsidR="00025636" w14:paraId="0B8B13F9" w14:textId="77777777" w:rsidTr="009C4C49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1109092730"/>
            <w:placeholder>
              <w:docPart w:val="73398846CC307E4A961DA97F2A0C0648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7ED09BD8" w14:textId="4773E1FE" w:rsidR="00025636" w:rsidRDefault="00AB2C66" w:rsidP="00025636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</w:tcPr>
          <w:p w14:paraId="23F79DCA" w14:textId="0B94E7CB" w:rsidR="00025636" w:rsidRDefault="00025636" w:rsidP="00025636">
            <w:pPr>
              <w:pStyle w:val="JobTitle"/>
            </w:pPr>
          </w:p>
        </w:tc>
        <w:tc>
          <w:tcPr>
            <w:tcW w:w="7379" w:type="dxa"/>
          </w:tcPr>
          <w:p w14:paraId="6D6D0CA5" w14:textId="2E927603" w:rsidR="00025636" w:rsidRDefault="00025636" w:rsidP="00025636">
            <w:pPr>
              <w:pStyle w:val="JobTitle"/>
            </w:pPr>
          </w:p>
        </w:tc>
      </w:tr>
      <w:tr w:rsidR="00025636" w14:paraId="11B1E035" w14:textId="77777777" w:rsidTr="009C4C49">
        <w:trPr>
          <w:trHeight w:val="364"/>
        </w:trPr>
        <w:sdt>
          <w:sdtPr>
            <w:rPr>
              <w:rStyle w:val="BodyTextChar"/>
            </w:rPr>
            <w:alias w:val="Title"/>
            <w:tag w:val="Title"/>
            <w:id w:val="-518938258"/>
            <w:placeholder>
              <w:docPart w:val="E84CAB8AA5903B4ABD761FB275BE45D5"/>
            </w:placeholder>
            <w:dropDownList>
              <w:listItem w:displayText="Dr" w:value="Dr"/>
              <w:listItem w:displayText="Mr" w:value="Mr"/>
              <w:listItem w:displayText="Mrs" w:value="Mrs"/>
              <w:listItem w:displayText="Ms" w:value="Ms"/>
              <w:listItem w:displayText="Mx" w:value="Mx"/>
              <w:listItem w:displayText=" " w:value=" "/>
              <w:listItem w:displayText="Miss" w:value="Miss"/>
            </w:dropDownList>
          </w:sdtPr>
          <w:sdtEndPr>
            <w:rPr>
              <w:rStyle w:val="BodyTextChar"/>
            </w:rPr>
          </w:sdtEndPr>
          <w:sdtContent>
            <w:tc>
              <w:tcPr>
                <w:tcW w:w="535" w:type="dxa"/>
                <w:tcMar>
                  <w:left w:w="101" w:type="dxa"/>
                  <w:right w:w="0" w:type="dxa"/>
                </w:tcMar>
                <w:vAlign w:val="center"/>
              </w:tcPr>
              <w:p w14:paraId="7189FEDC" w14:textId="10456225" w:rsidR="00025636" w:rsidRDefault="00AB2C66" w:rsidP="00025636">
                <w:pPr>
                  <w:pStyle w:val="JobTitle"/>
                </w:pPr>
                <w:r>
                  <w:rPr>
                    <w:rStyle w:val="BodyTextChar"/>
                  </w:rPr>
                  <w:t xml:space="preserve"> </w:t>
                </w:r>
              </w:p>
            </w:tc>
          </w:sdtContent>
        </w:sdt>
        <w:tc>
          <w:tcPr>
            <w:tcW w:w="2156" w:type="dxa"/>
          </w:tcPr>
          <w:p w14:paraId="56034218" w14:textId="6A8D0247" w:rsidR="00025636" w:rsidRDefault="00025636" w:rsidP="00025636">
            <w:pPr>
              <w:pStyle w:val="JobTitle"/>
            </w:pPr>
          </w:p>
        </w:tc>
        <w:tc>
          <w:tcPr>
            <w:tcW w:w="7379" w:type="dxa"/>
          </w:tcPr>
          <w:p w14:paraId="560B7C71" w14:textId="75205C06" w:rsidR="00025636" w:rsidRDefault="00025636" w:rsidP="00025636">
            <w:pPr>
              <w:pStyle w:val="JobTitle"/>
            </w:pPr>
          </w:p>
        </w:tc>
      </w:tr>
    </w:tbl>
    <w:p w14:paraId="11CCBBB4" w14:textId="77777777" w:rsidR="001C052E" w:rsidRDefault="001C052E" w:rsidP="00937D33">
      <w:pPr>
        <w:pStyle w:val="BodyText6spaceafter"/>
      </w:pPr>
    </w:p>
    <w:p w14:paraId="285E5980" w14:textId="71E64779" w:rsidR="00152E42" w:rsidRPr="00DB41A7" w:rsidRDefault="00937D33" w:rsidP="00B71766">
      <w:pPr>
        <w:pStyle w:val="BodyText"/>
      </w:pPr>
      <w:r w:rsidRPr="00DB41A7">
        <w:t xml:space="preserve">The meeting was called to order at </w:t>
      </w:r>
      <w:r w:rsidR="00AB2C66">
        <w:t>XX</w:t>
      </w:r>
      <w:r w:rsidRPr="00DB41A7">
        <w:t>:00</w:t>
      </w:r>
    </w:p>
    <w:p w14:paraId="469C4211" w14:textId="0740367E" w:rsidR="00937D33" w:rsidRDefault="009C4C49" w:rsidP="009C4C49">
      <w:pPr>
        <w:pStyle w:val="HEADINGTOPIC"/>
        <w:rPr>
          <w:rFonts w:asciiTheme="minorHAnsi" w:hAnsiTheme="minorHAnsi"/>
        </w:rPr>
      </w:pPr>
      <w:r w:rsidRPr="00DB41A7">
        <w:rPr>
          <w:rFonts w:asciiTheme="minorHAnsi" w:hAnsiTheme="minorHAnsi"/>
        </w:rPr>
        <w:t xml:space="preserve">1. </w:t>
      </w:r>
      <w:r w:rsidR="00AB2C66">
        <w:rPr>
          <w:rFonts w:asciiTheme="minorHAnsi" w:hAnsiTheme="minorHAnsi"/>
        </w:rPr>
        <w:t>AGENDA Item 1</w:t>
      </w:r>
    </w:p>
    <w:p w14:paraId="79E9DAA1" w14:textId="77777777" w:rsidR="00AB2C66" w:rsidRPr="00DB41A7" w:rsidRDefault="00AB2C66" w:rsidP="009C4C49">
      <w:pPr>
        <w:pStyle w:val="HEADINGTOPIC"/>
        <w:rPr>
          <w:rFonts w:asciiTheme="minorHAnsi" w:hAnsiTheme="minorHAnsi"/>
        </w:rPr>
      </w:pPr>
    </w:p>
    <w:p w14:paraId="70ECEDB8" w14:textId="5B96A9FE" w:rsidR="00937D33" w:rsidRPr="00DB41A7" w:rsidRDefault="009C4C49" w:rsidP="009C4C49">
      <w:pPr>
        <w:pStyle w:val="HEADINGTOPIC"/>
        <w:rPr>
          <w:rFonts w:asciiTheme="minorHAnsi" w:hAnsiTheme="minorHAnsi"/>
        </w:rPr>
      </w:pPr>
      <w:r w:rsidRPr="00DB41A7">
        <w:rPr>
          <w:rFonts w:asciiTheme="minorHAnsi" w:hAnsiTheme="minorHAnsi"/>
        </w:rPr>
        <w:t xml:space="preserve">2. </w:t>
      </w:r>
      <w:r w:rsidR="00AB2C66">
        <w:rPr>
          <w:rFonts w:asciiTheme="minorHAnsi" w:hAnsiTheme="minorHAnsi"/>
        </w:rPr>
        <w:t>AGENDA item 2</w:t>
      </w:r>
    </w:p>
    <w:p w14:paraId="172A58A6" w14:textId="77777777" w:rsidR="00025636" w:rsidRPr="00FC50D5" w:rsidRDefault="00025636" w:rsidP="00025636">
      <w:pPr>
        <w:spacing w:after="0" w:line="240" w:lineRule="auto"/>
        <w:ind w:left="432"/>
        <w:textAlignment w:val="baseline"/>
        <w:rPr>
          <w:rFonts w:eastAsia="Times New Roman" w:cs="Calibri"/>
          <w:szCs w:val="20"/>
          <w:lang w:val="en-US"/>
        </w:rPr>
      </w:pPr>
    </w:p>
    <w:p w14:paraId="3117791A" w14:textId="3E046511" w:rsidR="00652875" w:rsidRPr="00DB41A7" w:rsidRDefault="45126E15" w:rsidP="007D6396">
      <w:pPr>
        <w:pStyle w:val="DecisionActionText"/>
        <w:tabs>
          <w:tab w:val="clear" w:pos="1701"/>
        </w:tabs>
        <w:ind w:left="1701" w:hanging="1196"/>
        <w:rPr>
          <w:szCs w:val="20"/>
        </w:rPr>
      </w:pPr>
      <w:r w:rsidRPr="00DB41A7">
        <w:rPr>
          <w:szCs w:val="20"/>
        </w:rPr>
        <w:t xml:space="preserve">Action: </w:t>
      </w:r>
      <w:r w:rsidR="005B6CE4" w:rsidRPr="00DB41A7">
        <w:rPr>
          <w:szCs w:val="20"/>
        </w:rPr>
        <w:tab/>
      </w:r>
      <w:r w:rsidR="00025636" w:rsidRPr="00DB41A7">
        <w:rPr>
          <w:szCs w:val="20"/>
        </w:rPr>
        <w:t xml:space="preserve"> </w:t>
      </w:r>
    </w:p>
    <w:p w14:paraId="7483C2B5" w14:textId="77777777" w:rsidR="00025636" w:rsidRPr="00DB41A7" w:rsidRDefault="00025636" w:rsidP="00025636">
      <w:pPr>
        <w:pStyle w:val="TextTOPICnospace"/>
        <w:rPr>
          <w:szCs w:val="20"/>
        </w:rPr>
      </w:pPr>
    </w:p>
    <w:p w14:paraId="38212D94" w14:textId="5EAA193A" w:rsidR="00025636" w:rsidRPr="00DB41A7" w:rsidRDefault="009C4C49" w:rsidP="009C4C49">
      <w:pPr>
        <w:pStyle w:val="HEADINGTOPIC"/>
        <w:rPr>
          <w:rFonts w:asciiTheme="minorHAnsi" w:hAnsiTheme="minorHAnsi"/>
        </w:rPr>
      </w:pPr>
      <w:r w:rsidRPr="00DB41A7">
        <w:rPr>
          <w:rFonts w:asciiTheme="minorHAnsi" w:hAnsiTheme="minorHAnsi"/>
        </w:rPr>
        <w:t xml:space="preserve">3. </w:t>
      </w:r>
      <w:r w:rsidR="00AB2C66">
        <w:rPr>
          <w:rFonts w:asciiTheme="minorHAnsi" w:hAnsiTheme="minorHAnsi"/>
        </w:rPr>
        <w:t>AGENDA Item 3</w:t>
      </w:r>
    </w:p>
    <w:p w14:paraId="607DF743" w14:textId="385B4773" w:rsidR="00025636" w:rsidRPr="00AB2C66" w:rsidRDefault="00025636" w:rsidP="00AB2C66">
      <w:pPr>
        <w:spacing w:after="0" w:line="240" w:lineRule="auto"/>
        <w:textAlignment w:val="baseline"/>
        <w:rPr>
          <w:rFonts w:cs="Calibri"/>
          <w:szCs w:val="20"/>
        </w:rPr>
      </w:pPr>
      <w:bookmarkStart w:id="0" w:name="OLE_LINK3"/>
    </w:p>
    <w:bookmarkEnd w:id="0"/>
    <w:p w14:paraId="05237B64" w14:textId="64608B79" w:rsidR="004717B2" w:rsidRPr="007D6396" w:rsidRDefault="45126E15" w:rsidP="007D6396">
      <w:pPr>
        <w:pStyle w:val="DecisionActionText"/>
        <w:tabs>
          <w:tab w:val="clear" w:pos="1701"/>
        </w:tabs>
        <w:ind w:left="1701" w:hanging="1196"/>
        <w:rPr>
          <w:szCs w:val="20"/>
        </w:rPr>
      </w:pPr>
      <w:r w:rsidRPr="007D6396">
        <w:rPr>
          <w:szCs w:val="20"/>
        </w:rPr>
        <w:t xml:space="preserve">Action: </w:t>
      </w:r>
      <w:r w:rsidR="00025636" w:rsidRPr="007D6396">
        <w:rPr>
          <w:szCs w:val="20"/>
        </w:rPr>
        <w:tab/>
      </w:r>
    </w:p>
    <w:p w14:paraId="6240404F" w14:textId="7E5074F9" w:rsidR="00025636" w:rsidRPr="00DB41A7" w:rsidRDefault="004717B2" w:rsidP="004717B2">
      <w:pPr>
        <w:spacing w:after="0" w:line="240" w:lineRule="auto"/>
        <w:ind w:left="791" w:hanging="791"/>
        <w:textAlignment w:val="baseline"/>
        <w:rPr>
          <w:rFonts w:eastAsia="Times New Roman" w:cs="Calibri"/>
          <w:b/>
          <w:bCs/>
          <w:szCs w:val="20"/>
        </w:rPr>
      </w:pPr>
      <w:r w:rsidRPr="004717B2">
        <w:rPr>
          <w:b/>
          <w:bCs/>
          <w:color w:val="007BB8"/>
        </w:rPr>
        <w:t xml:space="preserve">4. </w:t>
      </w:r>
      <w:r w:rsidR="00AB2C66">
        <w:rPr>
          <w:b/>
          <w:bCs/>
          <w:color w:val="007BB8"/>
        </w:rPr>
        <w:t>AGENDA Item</w:t>
      </w:r>
      <w:r w:rsidRPr="004717B2">
        <w:rPr>
          <w:b/>
          <w:bCs/>
          <w:color w:val="007BB8"/>
        </w:rPr>
        <w:t xml:space="preserve"> 3</w:t>
      </w:r>
      <w:r w:rsidR="00025636" w:rsidRPr="00DB41A7">
        <w:rPr>
          <w:rFonts w:eastAsia="Times New Roman" w:cs="Calibri"/>
          <w:b/>
          <w:bCs/>
          <w:sz w:val="22"/>
          <w:lang w:val="en-US"/>
        </w:rPr>
        <w:br/>
      </w:r>
    </w:p>
    <w:p w14:paraId="3DBA86F2" w14:textId="1A6BEEF5" w:rsidR="00025636" w:rsidRPr="007D6396" w:rsidRDefault="00025636" w:rsidP="007D6396">
      <w:pPr>
        <w:pStyle w:val="DecisionActionText"/>
        <w:tabs>
          <w:tab w:val="clear" w:pos="1701"/>
        </w:tabs>
        <w:ind w:left="1701" w:hanging="1196"/>
        <w:rPr>
          <w:szCs w:val="20"/>
        </w:rPr>
      </w:pPr>
      <w:r w:rsidRPr="007D6396">
        <w:rPr>
          <w:szCs w:val="20"/>
        </w:rPr>
        <w:t xml:space="preserve">Action: </w:t>
      </w:r>
    </w:p>
    <w:p w14:paraId="6C37FAA4" w14:textId="79176FCE" w:rsidR="00183948" w:rsidRPr="00DB41A7" w:rsidRDefault="009C4C49" w:rsidP="009C4C49">
      <w:pPr>
        <w:pStyle w:val="HEADINGTOPIC"/>
        <w:rPr>
          <w:rFonts w:asciiTheme="minorHAnsi" w:hAnsiTheme="minorHAnsi"/>
        </w:rPr>
      </w:pPr>
      <w:r w:rsidRPr="004717B2">
        <w:rPr>
          <w:rFonts w:asciiTheme="minorHAnsi" w:hAnsiTheme="minorHAnsi"/>
          <w:szCs w:val="20"/>
        </w:rPr>
        <w:t xml:space="preserve">5. </w:t>
      </w:r>
      <w:r w:rsidR="00AB2C66">
        <w:rPr>
          <w:rFonts w:asciiTheme="minorHAnsi" w:hAnsiTheme="minorHAnsi"/>
          <w:szCs w:val="20"/>
        </w:rPr>
        <w:t>AGENDA Item 4</w:t>
      </w:r>
    </w:p>
    <w:p w14:paraId="0C96F47D" w14:textId="77777777" w:rsidR="00183948" w:rsidRPr="001774C2" w:rsidRDefault="00183948" w:rsidP="00183948">
      <w:pPr>
        <w:spacing w:after="0" w:line="240" w:lineRule="auto"/>
        <w:ind w:left="432"/>
        <w:textAlignment w:val="baseline"/>
        <w:rPr>
          <w:rFonts w:eastAsia="Times New Roman" w:cs="Calibri"/>
          <w:b/>
          <w:bCs/>
          <w:szCs w:val="20"/>
          <w:lang w:val="en-US"/>
        </w:rPr>
      </w:pPr>
    </w:p>
    <w:p w14:paraId="6D33D4C6" w14:textId="1153933E" w:rsidR="001774C2" w:rsidRPr="007D6396" w:rsidRDefault="00183948" w:rsidP="007D6396">
      <w:pPr>
        <w:pStyle w:val="DecisionActionText"/>
        <w:tabs>
          <w:tab w:val="clear" w:pos="1701"/>
        </w:tabs>
        <w:ind w:left="1701" w:hanging="1196"/>
        <w:rPr>
          <w:szCs w:val="20"/>
        </w:rPr>
      </w:pPr>
      <w:r w:rsidRPr="007D6396">
        <w:rPr>
          <w:szCs w:val="20"/>
        </w:rPr>
        <w:t>Action:</w:t>
      </w:r>
    </w:p>
    <w:p w14:paraId="77595342" w14:textId="77777777" w:rsidR="001774C2" w:rsidRDefault="001774C2" w:rsidP="00183948">
      <w:pPr>
        <w:spacing w:after="0" w:line="240" w:lineRule="auto"/>
        <w:ind w:firstLine="432"/>
        <w:textAlignment w:val="baseline"/>
        <w:rPr>
          <w:rFonts w:eastAsia="Times New Roman" w:cs="Calibri"/>
          <w:b/>
          <w:bCs/>
          <w:szCs w:val="20"/>
        </w:rPr>
      </w:pPr>
    </w:p>
    <w:p w14:paraId="6AA60C7A" w14:textId="77777777" w:rsidR="001774C2" w:rsidRDefault="001774C2" w:rsidP="00674E8C">
      <w:pPr>
        <w:spacing w:after="0" w:line="240" w:lineRule="auto"/>
        <w:textAlignment w:val="baseline"/>
        <w:rPr>
          <w:rFonts w:eastAsia="Times New Roman" w:cs="Calibri"/>
          <w:b/>
          <w:bCs/>
          <w:szCs w:val="20"/>
        </w:rPr>
      </w:pPr>
    </w:p>
    <w:p w14:paraId="47DB2DB7" w14:textId="77777777" w:rsidR="0029677C" w:rsidRDefault="0029677C" w:rsidP="00183948">
      <w:pPr>
        <w:spacing w:after="0" w:line="240" w:lineRule="auto"/>
        <w:ind w:firstLine="432"/>
        <w:textAlignment w:val="baseline"/>
        <w:rPr>
          <w:rFonts w:eastAsia="Times New Roman" w:cs="Calibri"/>
          <w:b/>
          <w:bCs/>
          <w:szCs w:val="20"/>
        </w:rPr>
      </w:pPr>
    </w:p>
    <w:p w14:paraId="5D56094C" w14:textId="77777777" w:rsidR="001774C2" w:rsidRPr="001774C2" w:rsidRDefault="001774C2" w:rsidP="001774C2">
      <w:pPr>
        <w:spacing w:after="0" w:line="240" w:lineRule="auto"/>
        <w:ind w:firstLine="432"/>
        <w:textAlignment w:val="baseline"/>
        <w:rPr>
          <w:rFonts w:eastAsia="Times New Roman" w:cs="Calibri"/>
          <w:b/>
          <w:bCs/>
          <w:szCs w:val="20"/>
        </w:rPr>
      </w:pPr>
    </w:p>
    <w:p w14:paraId="2B690F8A" w14:textId="77777777" w:rsidR="00183948" w:rsidRPr="00DB41A7" w:rsidRDefault="00183948" w:rsidP="009C4C49">
      <w:pPr>
        <w:pStyle w:val="HEADINGTOPIC"/>
        <w:rPr>
          <w:rFonts w:asciiTheme="minorHAnsi" w:hAnsiTheme="minorHAnsi"/>
          <w:bCs/>
        </w:rPr>
      </w:pPr>
    </w:p>
    <w:p w14:paraId="6C709C52" w14:textId="77777777" w:rsidR="00937D33" w:rsidRPr="00DB41A7" w:rsidRDefault="00937D33" w:rsidP="009C6B13">
      <w:pPr>
        <w:pStyle w:val="BodyTextBlueMINUTES6spacebefore"/>
        <w:rPr>
          <w:rFonts w:asciiTheme="minorHAnsi" w:hAnsiTheme="minorHAnsi"/>
        </w:rPr>
      </w:pPr>
      <w:r w:rsidRPr="00DB41A7">
        <w:rPr>
          <w:rFonts w:asciiTheme="minorHAnsi" w:hAnsiTheme="minorHAnsi"/>
        </w:rPr>
        <w:t>Adjournment</w:t>
      </w:r>
    </w:p>
    <w:p w14:paraId="3729E210" w14:textId="56178BFB" w:rsidR="00937D33" w:rsidRPr="00DB41A7" w:rsidRDefault="00937D33" w:rsidP="00F23107">
      <w:r w:rsidRPr="00DB41A7">
        <w:t xml:space="preserve">With no other business, </w:t>
      </w:r>
      <w:r w:rsidR="00AB2C66">
        <w:t xml:space="preserve">[NAME Of ] </w:t>
      </w:r>
      <w:sdt>
        <w:sdtPr>
          <w:id w:val="1026065762"/>
          <w:placeholder>
            <w:docPart w:val="767035D0687B5E46B63AB42237A53FC4"/>
          </w:placeholder>
          <w15:appearance w15:val="hidden"/>
        </w:sdtPr>
        <w:sdtEndPr/>
        <w:sdtContent>
          <w:r w:rsidR="00183948" w:rsidRPr="00DB41A7">
            <w:t>Committee Meeting was</w:t>
          </w:r>
        </w:sdtContent>
      </w:sdt>
      <w:r w:rsidRPr="00DB41A7">
        <w:t xml:space="preserve"> </w:t>
      </w:r>
      <w:r w:rsidR="00183948" w:rsidRPr="00DB41A7">
        <w:t xml:space="preserve">adjourned at </w:t>
      </w:r>
      <w:r w:rsidR="00AB2C66">
        <w:t>XX</w:t>
      </w:r>
      <w:r w:rsidR="00183948" w:rsidRPr="00DB41A7">
        <w:t>:</w:t>
      </w:r>
      <w:r w:rsidR="00AB2C66">
        <w:t>XX</w:t>
      </w:r>
      <w:r w:rsidR="00183948" w:rsidRPr="00DB41A7">
        <w:t>.</w:t>
      </w:r>
    </w:p>
    <w:p w14:paraId="064FD2B0" w14:textId="57B1230E" w:rsidR="00CE4053" w:rsidRPr="00DB41A7" w:rsidRDefault="00795C01" w:rsidP="00D63EE9">
      <w:pPr>
        <w:pStyle w:val="BodyText"/>
        <w:tabs>
          <w:tab w:val="left" w:pos="864"/>
        </w:tabs>
      </w:pPr>
      <w:r w:rsidRPr="00DB41A7">
        <w:t xml:space="preserve"> </w:t>
      </w:r>
    </w:p>
    <w:p w14:paraId="67F0FE30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19DDBAFB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3C1ADA8A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1BC1A800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6FCFED0E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4B47E0DB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0DCFFAA3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62C2F32C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1B1275F6" w14:textId="77777777" w:rsidR="00BB1A3D" w:rsidRDefault="00BB1A3D" w:rsidP="00D63EE9">
      <w:pPr>
        <w:pStyle w:val="BodyText"/>
        <w:tabs>
          <w:tab w:val="left" w:pos="864"/>
        </w:tabs>
      </w:pPr>
    </w:p>
    <w:p w14:paraId="1452E31B" w14:textId="77777777" w:rsidR="008E3AAF" w:rsidRDefault="008E3AAF" w:rsidP="00D63EE9">
      <w:pPr>
        <w:pStyle w:val="BodyText"/>
        <w:tabs>
          <w:tab w:val="left" w:pos="864"/>
        </w:tabs>
      </w:pPr>
    </w:p>
    <w:p w14:paraId="745CD035" w14:textId="77777777" w:rsidR="008E3AAF" w:rsidRDefault="008E3AAF" w:rsidP="00D63EE9">
      <w:pPr>
        <w:pStyle w:val="BodyText"/>
        <w:tabs>
          <w:tab w:val="left" w:pos="864"/>
        </w:tabs>
      </w:pPr>
    </w:p>
    <w:p w14:paraId="20B58E41" w14:textId="77777777" w:rsidR="008E3AAF" w:rsidRDefault="008E3AAF" w:rsidP="00D63EE9">
      <w:pPr>
        <w:pStyle w:val="BodyText"/>
        <w:tabs>
          <w:tab w:val="left" w:pos="864"/>
        </w:tabs>
      </w:pPr>
    </w:p>
    <w:p w14:paraId="74AFC8E0" w14:textId="77777777" w:rsidR="008E3AAF" w:rsidRDefault="008E3AAF" w:rsidP="00D63EE9">
      <w:pPr>
        <w:pStyle w:val="BodyText"/>
        <w:tabs>
          <w:tab w:val="left" w:pos="864"/>
        </w:tabs>
      </w:pPr>
    </w:p>
    <w:p w14:paraId="7D3AA2CF" w14:textId="77777777" w:rsidR="008E3AAF" w:rsidRDefault="008E3AAF" w:rsidP="00D63EE9">
      <w:pPr>
        <w:pStyle w:val="BodyText"/>
        <w:tabs>
          <w:tab w:val="left" w:pos="864"/>
        </w:tabs>
      </w:pPr>
    </w:p>
    <w:p w14:paraId="7B563CCA" w14:textId="77777777" w:rsidR="008E3AAF" w:rsidRDefault="008E3AAF" w:rsidP="00D63EE9">
      <w:pPr>
        <w:pStyle w:val="BodyText"/>
        <w:tabs>
          <w:tab w:val="left" w:pos="864"/>
        </w:tabs>
      </w:pPr>
    </w:p>
    <w:p w14:paraId="284339E3" w14:textId="77777777" w:rsidR="008E3AAF" w:rsidRDefault="008E3AAF" w:rsidP="00D63EE9">
      <w:pPr>
        <w:pStyle w:val="BodyText"/>
        <w:tabs>
          <w:tab w:val="left" w:pos="864"/>
        </w:tabs>
      </w:pPr>
    </w:p>
    <w:p w14:paraId="3024803B" w14:textId="77777777" w:rsidR="008E3AAF" w:rsidRDefault="008E3AAF" w:rsidP="00D63EE9">
      <w:pPr>
        <w:pStyle w:val="BodyText"/>
        <w:tabs>
          <w:tab w:val="left" w:pos="864"/>
        </w:tabs>
      </w:pPr>
    </w:p>
    <w:p w14:paraId="6895458A" w14:textId="77777777" w:rsidR="008E3AAF" w:rsidRPr="00DB41A7" w:rsidRDefault="008E3AAF" w:rsidP="00D63EE9">
      <w:pPr>
        <w:pStyle w:val="BodyText"/>
        <w:tabs>
          <w:tab w:val="left" w:pos="864"/>
        </w:tabs>
      </w:pPr>
    </w:p>
    <w:p w14:paraId="18902110" w14:textId="77777777" w:rsidR="00BB1A3D" w:rsidRPr="00DB41A7" w:rsidRDefault="00BB1A3D" w:rsidP="00D63EE9">
      <w:pPr>
        <w:pStyle w:val="BodyText"/>
        <w:tabs>
          <w:tab w:val="left" w:pos="864"/>
        </w:tabs>
      </w:pPr>
    </w:p>
    <w:p w14:paraId="22CB5DCB" w14:textId="77777777" w:rsidR="00324890" w:rsidRDefault="00324890" w:rsidP="00D63EE9">
      <w:pPr>
        <w:pStyle w:val="BodyText"/>
        <w:tabs>
          <w:tab w:val="left" w:pos="864"/>
        </w:tabs>
      </w:pPr>
    </w:p>
    <w:p w14:paraId="3D772D49" w14:textId="77777777" w:rsidR="00324890" w:rsidRDefault="00324890" w:rsidP="00D63EE9">
      <w:pPr>
        <w:pStyle w:val="BodyText"/>
        <w:tabs>
          <w:tab w:val="left" w:pos="864"/>
        </w:tabs>
      </w:pPr>
    </w:p>
    <w:p w14:paraId="63B86FDC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1023CCAB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770A8763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0BAF42B3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254CFFAF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23CA20DE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0551827A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655753E9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0C9C00DD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5C75FECF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36F78323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41E445AA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63BB93B6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69A6F790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179D2957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6D305C29" w14:textId="77777777" w:rsidR="00AB2C66" w:rsidRDefault="00AB2C66" w:rsidP="00D63EE9">
      <w:pPr>
        <w:pStyle w:val="BodyText"/>
        <w:tabs>
          <w:tab w:val="left" w:pos="864"/>
        </w:tabs>
        <w:rPr>
          <w:b/>
          <w:bCs/>
        </w:rPr>
      </w:pPr>
    </w:p>
    <w:p w14:paraId="779C76F9" w14:textId="3BD1E238" w:rsidR="00AB2C66" w:rsidRDefault="009C4C49" w:rsidP="00D63EE9">
      <w:pPr>
        <w:pStyle w:val="BodyText"/>
        <w:tabs>
          <w:tab w:val="left" w:pos="864"/>
        </w:tabs>
      </w:pPr>
      <w:r w:rsidRPr="00324890">
        <w:rPr>
          <w:b/>
          <w:bCs/>
        </w:rPr>
        <w:lastRenderedPageBreak/>
        <w:t>Appendix:</w:t>
      </w:r>
      <w:r w:rsidR="00324890" w:rsidRPr="00324890">
        <w:rPr>
          <w:b/>
          <w:bCs/>
        </w:rPr>
        <w:br/>
      </w:r>
      <w:r w:rsidR="00324890">
        <w:br/>
      </w:r>
    </w:p>
    <w:p w14:paraId="6A0D4749" w14:textId="488D2046" w:rsidR="00BB1A3D" w:rsidRDefault="00BB1A3D" w:rsidP="00D63EE9">
      <w:pPr>
        <w:pStyle w:val="BodyText"/>
        <w:tabs>
          <w:tab w:val="left" w:pos="864"/>
        </w:tabs>
      </w:pPr>
    </w:p>
    <w:p w14:paraId="386CDA08" w14:textId="77777777" w:rsidR="009C4C49" w:rsidRDefault="009C4C49" w:rsidP="00D63EE9">
      <w:pPr>
        <w:pStyle w:val="BodyText"/>
        <w:tabs>
          <w:tab w:val="left" w:pos="864"/>
        </w:tabs>
      </w:pPr>
    </w:p>
    <w:p w14:paraId="34C4A594" w14:textId="77777777" w:rsidR="009C4C49" w:rsidRDefault="009C4C49" w:rsidP="00D63EE9">
      <w:pPr>
        <w:pStyle w:val="BodyText"/>
        <w:tabs>
          <w:tab w:val="left" w:pos="864"/>
        </w:tabs>
      </w:pPr>
    </w:p>
    <w:p w14:paraId="61DBDB71" w14:textId="77777777" w:rsidR="009C4C49" w:rsidRDefault="009C4C49" w:rsidP="00D63EE9">
      <w:pPr>
        <w:pStyle w:val="BodyText"/>
        <w:tabs>
          <w:tab w:val="left" w:pos="864"/>
        </w:tabs>
      </w:pPr>
    </w:p>
    <w:p w14:paraId="7128DC02" w14:textId="77777777" w:rsidR="009C4C49" w:rsidRDefault="009C4C49" w:rsidP="00D63EE9">
      <w:pPr>
        <w:pStyle w:val="BodyText"/>
        <w:tabs>
          <w:tab w:val="left" w:pos="864"/>
        </w:tabs>
      </w:pPr>
    </w:p>
    <w:p w14:paraId="0D5B3067" w14:textId="691BF3F8" w:rsidR="009C4C49" w:rsidRDefault="009C4C49" w:rsidP="00D63EE9">
      <w:pPr>
        <w:pStyle w:val="BodyText"/>
        <w:tabs>
          <w:tab w:val="left" w:pos="864"/>
        </w:tabs>
      </w:pPr>
    </w:p>
    <w:p w14:paraId="43DD65F0" w14:textId="77777777" w:rsidR="009C4C49" w:rsidRDefault="009C4C49" w:rsidP="00D63EE9">
      <w:pPr>
        <w:pStyle w:val="BodyText"/>
        <w:tabs>
          <w:tab w:val="left" w:pos="864"/>
        </w:tabs>
      </w:pPr>
    </w:p>
    <w:p w14:paraId="503B2EFA" w14:textId="77777777" w:rsidR="009C4C49" w:rsidRDefault="009C4C49" w:rsidP="00D63EE9">
      <w:pPr>
        <w:pStyle w:val="BodyText"/>
        <w:tabs>
          <w:tab w:val="left" w:pos="864"/>
        </w:tabs>
      </w:pPr>
    </w:p>
    <w:p w14:paraId="751F1A0C" w14:textId="77777777" w:rsidR="009C4C49" w:rsidRDefault="009C4C49" w:rsidP="00D63EE9">
      <w:pPr>
        <w:pStyle w:val="BodyText"/>
        <w:tabs>
          <w:tab w:val="left" w:pos="864"/>
        </w:tabs>
      </w:pPr>
    </w:p>
    <w:p w14:paraId="72317A06" w14:textId="77777777" w:rsidR="009C4C49" w:rsidRDefault="009C4C49" w:rsidP="00D63EE9">
      <w:pPr>
        <w:pStyle w:val="BodyText"/>
        <w:tabs>
          <w:tab w:val="left" w:pos="864"/>
        </w:tabs>
      </w:pPr>
    </w:p>
    <w:p w14:paraId="33E68868" w14:textId="77777777" w:rsidR="009C4C49" w:rsidRDefault="009C4C49" w:rsidP="00D63EE9">
      <w:pPr>
        <w:pStyle w:val="BodyText"/>
        <w:tabs>
          <w:tab w:val="left" w:pos="864"/>
        </w:tabs>
      </w:pPr>
    </w:p>
    <w:p w14:paraId="14D21DAA" w14:textId="77777777" w:rsidR="009C4C49" w:rsidRDefault="009C4C49" w:rsidP="00D63EE9">
      <w:pPr>
        <w:pStyle w:val="BodyText"/>
        <w:tabs>
          <w:tab w:val="left" w:pos="864"/>
        </w:tabs>
      </w:pPr>
    </w:p>
    <w:p w14:paraId="3F8ADBE1" w14:textId="77777777" w:rsidR="009C4C49" w:rsidRDefault="009C4C49" w:rsidP="00D63EE9">
      <w:pPr>
        <w:pStyle w:val="BodyText"/>
        <w:tabs>
          <w:tab w:val="left" w:pos="864"/>
        </w:tabs>
      </w:pPr>
    </w:p>
    <w:p w14:paraId="33764659" w14:textId="77777777" w:rsidR="009C4C49" w:rsidRDefault="009C4C49" w:rsidP="00D63EE9">
      <w:pPr>
        <w:pStyle w:val="BodyText"/>
        <w:tabs>
          <w:tab w:val="left" w:pos="864"/>
        </w:tabs>
      </w:pPr>
    </w:p>
    <w:p w14:paraId="4B1C45D4" w14:textId="77777777" w:rsidR="009C4C49" w:rsidRDefault="009C4C49" w:rsidP="00D63EE9">
      <w:pPr>
        <w:pStyle w:val="BodyText"/>
        <w:tabs>
          <w:tab w:val="left" w:pos="864"/>
        </w:tabs>
      </w:pPr>
    </w:p>
    <w:p w14:paraId="6BF781DE" w14:textId="77777777" w:rsidR="009C4C49" w:rsidRDefault="009C4C49" w:rsidP="00D63EE9">
      <w:pPr>
        <w:pStyle w:val="BodyText"/>
        <w:tabs>
          <w:tab w:val="left" w:pos="864"/>
        </w:tabs>
      </w:pPr>
    </w:p>
    <w:p w14:paraId="15AB90B5" w14:textId="77777777" w:rsidR="009C4C49" w:rsidRPr="008D27EA" w:rsidRDefault="009C4C49" w:rsidP="00D63EE9">
      <w:pPr>
        <w:pStyle w:val="BodyText"/>
        <w:tabs>
          <w:tab w:val="left" w:pos="864"/>
        </w:tabs>
      </w:pPr>
    </w:p>
    <w:sectPr w:rsidR="009C4C49" w:rsidRPr="008D27EA" w:rsidSect="00A97949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080" w:bottom="1440" w:left="1080" w:header="360" w:footer="8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BBE760" w14:textId="77777777" w:rsidR="003077C5" w:rsidRDefault="003077C5" w:rsidP="008F3491">
      <w:pPr>
        <w:spacing w:after="0" w:line="240" w:lineRule="auto"/>
      </w:pPr>
      <w:r>
        <w:separator/>
      </w:r>
    </w:p>
  </w:endnote>
  <w:endnote w:type="continuationSeparator" w:id="0">
    <w:p w14:paraId="0A3C26D4" w14:textId="77777777" w:rsidR="003077C5" w:rsidRDefault="003077C5" w:rsidP="008F3491">
      <w:pPr>
        <w:spacing w:after="0" w:line="240" w:lineRule="auto"/>
      </w:pPr>
      <w:r>
        <w:continuationSeparator/>
      </w:r>
    </w:p>
  </w:endnote>
  <w:endnote w:type="continuationNotice" w:id="1">
    <w:p w14:paraId="5FAF9DD3" w14:textId="77777777" w:rsidR="003077C5" w:rsidRDefault="003077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B0E4C5" w14:textId="187A919D" w:rsidR="008F3491" w:rsidRDefault="00E00601" w:rsidP="00E6765C">
    <w:pPr>
      <w:pStyle w:val="Footer"/>
      <w:rPr>
        <w:szCs w:val="12"/>
        <w:lang w:val="en-US"/>
      </w:rPr>
    </w:pPr>
    <w:r>
      <w:rPr>
        <w:szCs w:val="12"/>
        <w:lang w:val="en-US"/>
      </w:rPr>
      <w:t xml:space="preserve">Minutes: </w:t>
    </w:r>
    <w:r w:rsidR="00AB2C66">
      <w:rPr>
        <w:szCs w:val="12"/>
        <w:lang w:val="en-US"/>
      </w:rPr>
      <w:t>MEETING NAME</w:t>
    </w:r>
  </w:p>
  <w:p w14:paraId="004528C5" w14:textId="49B25445" w:rsidR="00E6765C" w:rsidRPr="00E6765C" w:rsidRDefault="00E6765C" w:rsidP="00E6765C">
    <w:pPr>
      <w:pStyle w:val="Footer"/>
      <w:rPr>
        <w:szCs w:val="12"/>
        <w:lang w:val="en-US"/>
      </w:rPr>
    </w:pPr>
    <w:r w:rsidRPr="008F3491">
      <w:fldChar w:fldCharType="begin"/>
    </w:r>
    <w:r w:rsidRPr="008F3491">
      <w:instrText xml:space="preserve"> PAGE </w:instrText>
    </w:r>
    <w:r w:rsidRPr="008F3491">
      <w:fldChar w:fldCharType="separate"/>
    </w:r>
    <w:r>
      <w:t>1</w:t>
    </w:r>
    <w:r w:rsidRPr="008F3491">
      <w:fldChar w:fldCharType="end"/>
    </w:r>
    <w:r w:rsidRPr="008F3491">
      <w:t xml:space="preserve"> /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21"/>
      <w:tblW w:w="10104" w:type="dxa"/>
      <w:tblBorders>
        <w:top w:val="single" w:sz="2" w:space="0" w:color="A7A8AA" w:themeColor="accent1"/>
        <w:left w:val="single" w:sz="2" w:space="0" w:color="A7A8AA" w:themeColor="accent1"/>
        <w:bottom w:val="single" w:sz="2" w:space="0" w:color="A7A8AA" w:themeColor="accent1"/>
        <w:right w:val="single" w:sz="2" w:space="0" w:color="A7A8AA" w:themeColor="accent1"/>
        <w:insideH w:val="single" w:sz="2" w:space="0" w:color="A7A8AA" w:themeColor="accent1"/>
        <w:insideV w:val="single" w:sz="2" w:space="0" w:color="A7A8AA" w:themeColor="accent1"/>
      </w:tblBorders>
      <w:tblLook w:val="04A0" w:firstRow="1" w:lastRow="0" w:firstColumn="1" w:lastColumn="0" w:noHBand="0" w:noVBand="1"/>
    </w:tblPr>
    <w:tblGrid>
      <w:gridCol w:w="2023"/>
      <w:gridCol w:w="5256"/>
      <w:gridCol w:w="1044"/>
      <w:gridCol w:w="1781"/>
    </w:tblGrid>
    <w:tr w:rsidR="003A1FFF" w:rsidRPr="00543769" w14:paraId="7A83AFCD" w14:textId="77777777" w:rsidTr="00A8233C">
      <w:tc>
        <w:tcPr>
          <w:tcW w:w="2023" w:type="dxa"/>
          <w:tcBorders>
            <w:right w:val="nil"/>
          </w:tcBorders>
          <w:vAlign w:val="center"/>
        </w:tcPr>
        <w:p w14:paraId="084DC3B6" w14:textId="77777777" w:rsidR="003A1FFF" w:rsidRPr="0054668C" w:rsidRDefault="003A1FFF" w:rsidP="003A1FFF">
          <w:pPr>
            <w:pStyle w:val="Approvedtable"/>
          </w:pPr>
          <w:r w:rsidRPr="00C830F8">
            <w:rPr>
              <w:rStyle w:val="Approved"/>
            </w:rPr>
            <w:t>Minutes Submitted By:</w:t>
          </w:r>
        </w:p>
      </w:tc>
      <w:tc>
        <w:tcPr>
          <w:tcW w:w="5256" w:type="dxa"/>
          <w:tcBorders>
            <w:left w:val="nil"/>
          </w:tcBorders>
          <w:vAlign w:val="center"/>
        </w:tcPr>
        <w:sdt>
          <w:sdtPr>
            <w:rPr>
              <w:rStyle w:val="Approved"/>
            </w:rPr>
            <w:id w:val="967091396"/>
            <w:placeholder>
              <w:docPart w:val="3A53A529B9BBB54AAC6BC43C3EDBF24E"/>
            </w:placeholder>
            <w:showingPlcHdr/>
          </w:sdtPr>
          <w:sdtEndPr>
            <w:rPr>
              <w:rStyle w:val="Approved"/>
            </w:rPr>
          </w:sdtEndPr>
          <w:sdtContent>
            <w:p w14:paraId="2A59D6F7" w14:textId="4811B184" w:rsidR="003A1FFF" w:rsidRPr="00C830F8" w:rsidRDefault="00AB2C66" w:rsidP="003A1FFF">
              <w:pPr>
                <w:pStyle w:val="Approvedtable"/>
                <w:rPr>
                  <w:rStyle w:val="Approved"/>
                </w:rPr>
              </w:pPr>
              <w:r>
                <w:rPr>
                  <w:rStyle w:val="PlaceholderText"/>
                </w:rPr>
                <w:t>Pick</w:t>
              </w:r>
              <w:r w:rsidRPr="00FD258A">
                <w:rPr>
                  <w:rStyle w:val="PlaceholderText"/>
                </w:rPr>
                <w:t xml:space="preserve"> one</w:t>
              </w:r>
            </w:p>
          </w:sdtContent>
        </w:sdt>
      </w:tc>
      <w:tc>
        <w:tcPr>
          <w:tcW w:w="1044" w:type="dxa"/>
          <w:tcBorders>
            <w:right w:val="nil"/>
          </w:tcBorders>
          <w:vAlign w:val="center"/>
        </w:tcPr>
        <w:p w14:paraId="53987DE6" w14:textId="77777777" w:rsidR="003A1FFF" w:rsidRPr="00C830F8" w:rsidRDefault="003A1FFF" w:rsidP="003A1FFF">
          <w:pPr>
            <w:pStyle w:val="Approvedtable"/>
            <w:rPr>
              <w:rStyle w:val="Approved"/>
            </w:rPr>
          </w:pPr>
          <w:r w:rsidRPr="00C830F8">
            <w:rPr>
              <w:rStyle w:val="Approved"/>
            </w:rPr>
            <w:t>Date:</w:t>
          </w:r>
        </w:p>
      </w:tc>
      <w:sdt>
        <w:sdtPr>
          <w:rPr>
            <w:rStyle w:val="Approved"/>
          </w:rPr>
          <w:id w:val="873352129"/>
          <w:placeholder>
            <w:docPart w:val="4FC5159992677948BC6CF6C1910C775D"/>
          </w:placeholder>
          <w:showingPlcHdr/>
          <w:date w:fullDate="2025-11-27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Approved"/>
          </w:rPr>
        </w:sdtEndPr>
        <w:sdtContent>
          <w:tc>
            <w:tcPr>
              <w:tcW w:w="1781" w:type="dxa"/>
              <w:tcBorders>
                <w:left w:val="nil"/>
              </w:tcBorders>
              <w:vAlign w:val="center"/>
            </w:tcPr>
            <w:p w14:paraId="1C22B4ED" w14:textId="11E6FB9B" w:rsidR="003A1FFF" w:rsidRPr="008A6EB1" w:rsidRDefault="00AB2C66" w:rsidP="003A1FFF">
              <w:pPr>
                <w:pStyle w:val="Approvedtable"/>
                <w:spacing w:after="0"/>
                <w:rPr>
                  <w:rStyle w:val="Approved"/>
                </w:rPr>
              </w:pPr>
              <w:r>
                <w:rPr>
                  <w:rStyle w:val="PlaceholderText"/>
                </w:rPr>
                <w:t>First and Last Name</w:t>
              </w:r>
            </w:p>
          </w:tc>
        </w:sdtContent>
      </w:sdt>
    </w:tr>
    <w:tr w:rsidR="003A1FFF" w:rsidRPr="00543769" w14:paraId="5C3780D5" w14:textId="77777777" w:rsidTr="00A8233C">
      <w:tc>
        <w:tcPr>
          <w:tcW w:w="2023" w:type="dxa"/>
          <w:tcBorders>
            <w:right w:val="nil"/>
          </w:tcBorders>
          <w:vAlign w:val="center"/>
        </w:tcPr>
        <w:p w14:paraId="28FC4528" w14:textId="77777777" w:rsidR="003A1FFF" w:rsidRPr="00C830F8" w:rsidRDefault="003A1FFF" w:rsidP="003A1FFF">
          <w:pPr>
            <w:pStyle w:val="Approvedtable"/>
            <w:rPr>
              <w:rStyle w:val="Approved"/>
            </w:rPr>
          </w:pPr>
          <w:r w:rsidRPr="00C830F8">
            <w:rPr>
              <w:rStyle w:val="Approved"/>
            </w:rPr>
            <w:t>Approved By:</w:t>
          </w:r>
        </w:p>
      </w:tc>
      <w:tc>
        <w:tcPr>
          <w:tcW w:w="5256" w:type="dxa"/>
          <w:tcBorders>
            <w:left w:val="nil"/>
          </w:tcBorders>
          <w:vAlign w:val="center"/>
        </w:tcPr>
        <w:p w14:paraId="70F5E8C5" w14:textId="5BCB21D3" w:rsidR="003A1FFF" w:rsidRPr="00C830F8" w:rsidRDefault="003A1FFF" w:rsidP="003A1FFF">
          <w:pPr>
            <w:pStyle w:val="Approvedtable"/>
            <w:rPr>
              <w:rStyle w:val="Approved"/>
            </w:rPr>
          </w:pPr>
        </w:p>
      </w:tc>
      <w:tc>
        <w:tcPr>
          <w:tcW w:w="1044" w:type="dxa"/>
          <w:tcBorders>
            <w:right w:val="nil"/>
          </w:tcBorders>
          <w:vAlign w:val="center"/>
        </w:tcPr>
        <w:p w14:paraId="24EFB438" w14:textId="77777777" w:rsidR="003A1FFF" w:rsidRPr="00C830F8" w:rsidRDefault="003A1FFF" w:rsidP="003A1FFF">
          <w:pPr>
            <w:pStyle w:val="Approvedtable"/>
            <w:rPr>
              <w:rStyle w:val="Approved"/>
            </w:rPr>
          </w:pPr>
          <w:r w:rsidRPr="00C830F8">
            <w:rPr>
              <w:rStyle w:val="Approved"/>
            </w:rPr>
            <w:t>Date:</w:t>
          </w:r>
        </w:p>
      </w:tc>
      <w:sdt>
        <w:sdtPr>
          <w:rPr>
            <w:rStyle w:val="Approved"/>
          </w:rPr>
          <w:id w:val="2119483069"/>
          <w:placeholder>
            <w:docPart w:val="80653FA03AFBC34B951BD83BD5FF050A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Approved"/>
          </w:rPr>
        </w:sdtEndPr>
        <w:sdtContent>
          <w:tc>
            <w:tcPr>
              <w:tcW w:w="1781" w:type="dxa"/>
              <w:tcBorders>
                <w:left w:val="nil"/>
              </w:tcBorders>
              <w:vAlign w:val="center"/>
            </w:tcPr>
            <w:p w14:paraId="1AE19C57" w14:textId="0488DB18" w:rsidR="003A1FFF" w:rsidRPr="00C830F8" w:rsidRDefault="00AB2C66" w:rsidP="003A1FFF">
              <w:pPr>
                <w:pStyle w:val="Approvedtable"/>
                <w:spacing w:after="0"/>
                <w:rPr>
                  <w:rStyle w:val="Approved"/>
                </w:rPr>
              </w:pPr>
              <w:r>
                <w:rPr>
                  <w:rStyle w:val="PlaceholderText"/>
                </w:rPr>
                <w:t>First and Last Name</w:t>
              </w:r>
            </w:p>
          </w:tc>
        </w:sdtContent>
      </w:sdt>
    </w:tr>
  </w:tbl>
  <w:p w14:paraId="53F3917C" w14:textId="77777777" w:rsidR="009621C7" w:rsidRDefault="009621C7" w:rsidP="009621C7">
    <w:pPr>
      <w:pStyle w:val="TableSpacer"/>
      <w:spacing w:after="60" w:line="240" w:lineRule="auto"/>
    </w:pPr>
  </w:p>
  <w:p w14:paraId="79DEC328" w14:textId="1D5CD87B" w:rsidR="00D41869" w:rsidRPr="00E6765C" w:rsidRDefault="00E6765C" w:rsidP="00FC50D5">
    <w:pPr>
      <w:pStyle w:val="Footer"/>
    </w:pPr>
    <w:r w:rsidRPr="008F3491">
      <w:fldChar w:fldCharType="begin"/>
    </w:r>
    <w:r w:rsidRPr="008F3491">
      <w:instrText xml:space="preserve"> PAGE </w:instrText>
    </w:r>
    <w:r w:rsidRPr="008F3491">
      <w:fldChar w:fldCharType="separate"/>
    </w:r>
    <w:r>
      <w:t>1</w:t>
    </w:r>
    <w:r w:rsidRPr="008F3491">
      <w:fldChar w:fldCharType="end"/>
    </w:r>
    <w:r w:rsidRPr="008F3491">
      <w:t xml:space="preserve"> /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  <w:r>
      <w:t xml:space="preserve"> </w:t>
    </w:r>
    <w:r w:rsidR="00D4186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71B0F2" w14:textId="77777777" w:rsidR="003077C5" w:rsidRDefault="003077C5" w:rsidP="008F3491">
      <w:pPr>
        <w:spacing w:after="0" w:line="240" w:lineRule="auto"/>
      </w:pPr>
      <w:r>
        <w:separator/>
      </w:r>
    </w:p>
  </w:footnote>
  <w:footnote w:type="continuationSeparator" w:id="0">
    <w:p w14:paraId="6910C6CD" w14:textId="77777777" w:rsidR="003077C5" w:rsidRDefault="003077C5" w:rsidP="008F3491">
      <w:pPr>
        <w:spacing w:after="0" w:line="240" w:lineRule="auto"/>
      </w:pPr>
      <w:r>
        <w:continuationSeparator/>
      </w:r>
    </w:p>
  </w:footnote>
  <w:footnote w:type="continuationNotice" w:id="1">
    <w:p w14:paraId="100E5F68" w14:textId="77777777" w:rsidR="003077C5" w:rsidRDefault="003077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976D9" w14:textId="5A53AA2F" w:rsidR="008E52C3" w:rsidRDefault="003077C5">
    <w:pPr>
      <w:pStyle w:val="Header"/>
    </w:pPr>
    <w:r>
      <w:rPr>
        <w:noProof/>
      </w:rPr>
      <w:pict w14:anchorId="031217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00109" o:spid="_x0000_s1027" type="#_x0000_t136" alt="" style="position:absolute;margin-left:0;margin-top:0;width:526.4pt;height:184.2pt;rotation:315;z-index:-25165823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 Nova&quot;;font-size:1pt" string="DRAFT"/>
          <w10:wrap anchorx="margin" anchory="margin"/>
        </v:shape>
      </w:pict>
    </w:r>
    <w:r>
      <w:rPr>
        <w:noProof/>
      </w:rPr>
      <w:pict w14:anchorId="42F77FF5">
        <v:shape id="_x0000_s1026" type="#_x0000_t136" alt="" style="position:absolute;margin-left:0;margin-top:0;width:526.4pt;height:184.2pt;rotation:315;z-index:-251658239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fill opacity=".5"/>
          <v:textpath style="font-family:&quot;Arial Nov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032C3" w14:textId="5BAA897F" w:rsidR="008F3491" w:rsidRDefault="003077C5" w:rsidP="00B7693D">
    <w:pPr>
      <w:pStyle w:val="Header"/>
      <w:ind w:left="-1440"/>
    </w:pPr>
    <w:r>
      <w:rPr>
        <w:noProof/>
      </w:rPr>
      <w:pict w14:anchorId="3B9DE3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00110" o:spid="_x0000_s1025" type="#_x0000_t136" alt="" style="position:absolute;left:0;text-align:left;margin-left:0;margin-top:0;width:526.4pt;height:184.2pt;rotation:315;z-index:-251658235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 Nova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6F50E" w14:textId="671D546A" w:rsidR="00BD152F" w:rsidRPr="00571348" w:rsidRDefault="007D6396" w:rsidP="00230840">
    <w:pPr>
      <w:tabs>
        <w:tab w:val="center" w:pos="4320"/>
      </w:tabs>
      <w:spacing w:after="0" w:line="240" w:lineRule="auto"/>
      <w:ind w:left="-1440"/>
      <w:rPr>
        <w:rFonts w:ascii="Arial Nova" w:eastAsia="Arial Nova" w:hAnsi="Arial Nova" w:cs="Times New Roman"/>
      </w:rPr>
    </w:pPr>
    <w:r>
      <w:rPr>
        <w:noProof/>
        <w:lang w:eastAsia="en-CA"/>
      </w:rPr>
      <w:drawing>
        <wp:anchor distT="0" distB="0" distL="114300" distR="114300" simplePos="0" relativeHeight="251659269" behindDoc="0" locked="0" layoutInCell="1" allowOverlap="1" wp14:anchorId="1F650608" wp14:editId="35126593">
          <wp:simplePos x="0" y="0"/>
          <wp:positionH relativeFrom="column">
            <wp:posOffset>9640</wp:posOffset>
          </wp:positionH>
          <wp:positionV relativeFrom="paragraph">
            <wp:posOffset>26922</wp:posOffset>
          </wp:positionV>
          <wp:extent cx="1722403" cy="504184"/>
          <wp:effectExtent l="0" t="0" r="0" b="4445"/>
          <wp:wrapSquare wrapText="bothSides"/>
          <wp:docPr id="3" name="Picture 3" descr="A blue and grey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and grey 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403" cy="5041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0840">
      <w:rPr>
        <w:rFonts w:ascii="Arial Nova" w:eastAsia="Arial Nova" w:hAnsi="Arial Nova" w:cs="Times New Roman"/>
      </w:rPr>
      <w:tab/>
    </w:r>
  </w:p>
  <w:p w14:paraId="52140E26" w14:textId="6A2B5C8B" w:rsidR="00E05926" w:rsidRDefault="00E05926" w:rsidP="00E05926">
    <w:pPr>
      <w:pStyle w:val="Header"/>
      <w:ind w:lef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458EBFC"/>
    <w:lvl w:ilvl="0">
      <w:start w:val="1"/>
      <w:numFmt w:val="bullet"/>
      <w:pStyle w:val="ListBullet"/>
      <w:lvlText w:val="­"/>
      <w:lvlJc w:val="left"/>
      <w:pPr>
        <w:tabs>
          <w:tab w:val="num" w:pos="360"/>
        </w:tabs>
        <w:ind w:left="360" w:hanging="360"/>
      </w:pPr>
      <w:rPr>
        <w:rFonts w:ascii="Arial Nova" w:hAnsi="Arial Nova" w:hint="default"/>
      </w:rPr>
    </w:lvl>
  </w:abstractNum>
  <w:abstractNum w:abstractNumId="1" w15:restartNumberingAfterBreak="0">
    <w:nsid w:val="03BA22E1"/>
    <w:multiLevelType w:val="multilevel"/>
    <w:tmpl w:val="C6C4E348"/>
    <w:styleLink w:val="Bullets-Dash"/>
    <w:lvl w:ilvl="0">
      <w:start w:val="1"/>
      <w:numFmt w:val="bullet"/>
      <w:lvlText w:val="­"/>
      <w:lvlJc w:val="left"/>
      <w:pPr>
        <w:ind w:left="720" w:hanging="360"/>
      </w:pPr>
      <w:rPr>
        <w:rFonts w:ascii="Arial Nova" w:hAnsi="Arial Nova" w:hint="default"/>
        <w:color w:val="0481B3" w:themeColor="text2"/>
      </w:rPr>
    </w:lvl>
    <w:lvl w:ilvl="1">
      <w:start w:val="1"/>
      <w:numFmt w:val="bullet"/>
      <w:lvlText w:val="­"/>
      <w:lvlJc w:val="left"/>
      <w:pPr>
        <w:ind w:left="1080" w:hanging="360"/>
      </w:pPr>
      <w:rPr>
        <w:rFonts w:ascii="Arial Nova" w:hAnsi="Arial Nova" w:hint="default"/>
        <w:color w:val="000000" w:themeColor="text1"/>
      </w:rPr>
    </w:lvl>
    <w:lvl w:ilvl="2">
      <w:start w:val="1"/>
      <w:numFmt w:val="bullet"/>
      <w:lvlText w:val="­"/>
      <w:lvlJc w:val="left"/>
      <w:pPr>
        <w:ind w:left="1440" w:hanging="360"/>
      </w:pPr>
      <w:rPr>
        <w:rFonts w:ascii="Arial Nova" w:hAnsi="Arial Nova" w:hint="default"/>
        <w:color w:val="000000" w:themeColor="tex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2613A8C"/>
    <w:multiLevelType w:val="multilevel"/>
    <w:tmpl w:val="260CF768"/>
    <w:styleLink w:val="3-LevelNumbering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5AF07A2"/>
    <w:multiLevelType w:val="multilevel"/>
    <w:tmpl w:val="2250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C66894"/>
    <w:multiLevelType w:val="multilevel"/>
    <w:tmpl w:val="077C6694"/>
    <w:styleLink w:val="CurrentList1"/>
    <w:lvl w:ilvl="0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5" w15:restartNumberingAfterBreak="0">
    <w:nsid w:val="2C520938"/>
    <w:multiLevelType w:val="hybridMultilevel"/>
    <w:tmpl w:val="373AFDAC"/>
    <w:lvl w:ilvl="0" w:tplc="04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6" w15:restartNumberingAfterBreak="0">
    <w:nsid w:val="32E548DF"/>
    <w:multiLevelType w:val="hybridMultilevel"/>
    <w:tmpl w:val="BE4AA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E48A4"/>
    <w:multiLevelType w:val="multilevel"/>
    <w:tmpl w:val="0BCA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EE64B40"/>
    <w:multiLevelType w:val="multilevel"/>
    <w:tmpl w:val="2CBA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E75A58"/>
    <w:multiLevelType w:val="hybridMultilevel"/>
    <w:tmpl w:val="8B5A6768"/>
    <w:lvl w:ilvl="0" w:tplc="C03C3B06">
      <w:start w:val="1"/>
      <w:numFmt w:val="bullet"/>
      <w:pStyle w:val="BULLETSTOPIC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3613F8">
      <w:start w:val="1"/>
      <w:numFmt w:val="bullet"/>
      <w:pStyle w:val="BulletINDENTTOPICNo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74DF4"/>
    <w:multiLevelType w:val="hybridMultilevel"/>
    <w:tmpl w:val="2F3A3878"/>
    <w:lvl w:ilvl="0" w:tplc="305CBAD6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65CE4B59"/>
    <w:multiLevelType w:val="multilevel"/>
    <w:tmpl w:val="053E84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481B3" w:themeColor="text2"/>
      </w:rPr>
    </w:lvl>
    <w:lvl w:ilvl="1">
      <w:start w:val="1"/>
      <w:numFmt w:val="decimal"/>
      <w:pStyle w:val="HEADINGSubtopic"/>
      <w:lvlText w:val="%1.%2"/>
      <w:lvlJc w:val="left"/>
      <w:pPr>
        <w:ind w:left="864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" w:firstLine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17F64D7"/>
    <w:multiLevelType w:val="multilevel"/>
    <w:tmpl w:val="45E23E00"/>
    <w:styleLink w:val="Bullets-Circle"/>
    <w:lvl w:ilvl="0">
      <w:start w:val="1"/>
      <w:numFmt w:val="bullet"/>
      <w:lvlText w:val="•"/>
      <w:lvlJc w:val="left"/>
      <w:pPr>
        <w:ind w:left="720" w:hanging="360"/>
      </w:pPr>
      <w:rPr>
        <w:rFonts w:ascii="Arial Nova" w:hAnsi="Arial Nova" w:hint="default"/>
        <w:color w:val="0481B3" w:themeColor="text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481B3" w:themeColor="text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C1F7F53"/>
    <w:multiLevelType w:val="hybridMultilevel"/>
    <w:tmpl w:val="E7CE52B8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 w15:restartNumberingAfterBreak="0">
    <w:nsid w:val="7CF752B3"/>
    <w:multiLevelType w:val="hybridMultilevel"/>
    <w:tmpl w:val="4028AA7C"/>
    <w:lvl w:ilvl="0" w:tplc="D3D640BC">
      <w:start w:val="1"/>
      <w:numFmt w:val="bullet"/>
      <w:pStyle w:val="BULLETSUBTOPIC6spaceafter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E46EEF1E">
      <w:start w:val="1"/>
      <w:numFmt w:val="bullet"/>
      <w:pStyle w:val="BULLETINDENTSUBTOPIC6spaceafter"/>
      <w:lvlText w:val="o"/>
      <w:lvlJc w:val="left"/>
      <w:pPr>
        <w:ind w:left="1729" w:hanging="360"/>
      </w:pPr>
      <w:rPr>
        <w:rFonts w:ascii="Courier New" w:hAnsi="Courier New" w:hint="default"/>
      </w:rPr>
    </w:lvl>
    <w:lvl w:ilvl="2" w:tplc="F2683352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3F4A4434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10E2FAD0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hint="default"/>
      </w:rPr>
    </w:lvl>
    <w:lvl w:ilvl="5" w:tplc="B5DE8AA4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30C20216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55B0BBDC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hint="default"/>
      </w:rPr>
    </w:lvl>
    <w:lvl w:ilvl="8" w:tplc="6FCC6826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num w:numId="1" w16cid:durableId="1072973669">
    <w:abstractNumId w:val="0"/>
  </w:num>
  <w:num w:numId="2" w16cid:durableId="1704095972">
    <w:abstractNumId w:val="2"/>
  </w:num>
  <w:num w:numId="3" w16cid:durableId="1366830162">
    <w:abstractNumId w:val="1"/>
  </w:num>
  <w:num w:numId="4" w16cid:durableId="1495339470">
    <w:abstractNumId w:val="12"/>
  </w:num>
  <w:num w:numId="5" w16cid:durableId="2058971878">
    <w:abstractNumId w:val="11"/>
  </w:num>
  <w:num w:numId="6" w16cid:durableId="176425293">
    <w:abstractNumId w:val="14"/>
  </w:num>
  <w:num w:numId="7" w16cid:durableId="1400253532">
    <w:abstractNumId w:val="4"/>
  </w:num>
  <w:num w:numId="8" w16cid:durableId="1690178572">
    <w:abstractNumId w:val="9"/>
  </w:num>
  <w:num w:numId="9" w16cid:durableId="1283461682">
    <w:abstractNumId w:val="5"/>
  </w:num>
  <w:num w:numId="10" w16cid:durableId="1546211546">
    <w:abstractNumId w:val="13"/>
  </w:num>
  <w:num w:numId="11" w16cid:durableId="2054041568">
    <w:abstractNumId w:val="3"/>
  </w:num>
  <w:num w:numId="12" w16cid:durableId="965309285">
    <w:abstractNumId w:val="7"/>
  </w:num>
  <w:num w:numId="13" w16cid:durableId="208760293">
    <w:abstractNumId w:val="8"/>
  </w:num>
  <w:num w:numId="14" w16cid:durableId="925307128">
    <w:abstractNumId w:val="6"/>
  </w:num>
  <w:num w:numId="15" w16cid:durableId="93717263">
    <w:abstractNumId w:val="10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33"/>
    <w:rsid w:val="0000029A"/>
    <w:rsid w:val="00003AAA"/>
    <w:rsid w:val="00006779"/>
    <w:rsid w:val="0001180D"/>
    <w:rsid w:val="00012E80"/>
    <w:rsid w:val="000145C1"/>
    <w:rsid w:val="00014F35"/>
    <w:rsid w:val="000154AB"/>
    <w:rsid w:val="0001571F"/>
    <w:rsid w:val="00021C9D"/>
    <w:rsid w:val="000226E5"/>
    <w:rsid w:val="00025636"/>
    <w:rsid w:val="0003336B"/>
    <w:rsid w:val="00034D25"/>
    <w:rsid w:val="00037238"/>
    <w:rsid w:val="000372D3"/>
    <w:rsid w:val="0004229A"/>
    <w:rsid w:val="00045091"/>
    <w:rsid w:val="0004568F"/>
    <w:rsid w:val="00050D68"/>
    <w:rsid w:val="000525B5"/>
    <w:rsid w:val="00061CA1"/>
    <w:rsid w:val="00062A82"/>
    <w:rsid w:val="000721D7"/>
    <w:rsid w:val="00080661"/>
    <w:rsid w:val="000826C5"/>
    <w:rsid w:val="00086AF8"/>
    <w:rsid w:val="0009416C"/>
    <w:rsid w:val="000952F9"/>
    <w:rsid w:val="00095CE3"/>
    <w:rsid w:val="000A0037"/>
    <w:rsid w:val="000A433D"/>
    <w:rsid w:val="000A4C68"/>
    <w:rsid w:val="000A7877"/>
    <w:rsid w:val="000B201F"/>
    <w:rsid w:val="000B42DC"/>
    <w:rsid w:val="000B456C"/>
    <w:rsid w:val="000C4B9E"/>
    <w:rsid w:val="000C55E1"/>
    <w:rsid w:val="000C7049"/>
    <w:rsid w:val="000D32A4"/>
    <w:rsid w:val="000D45B6"/>
    <w:rsid w:val="000D7AD1"/>
    <w:rsid w:val="000D7EDA"/>
    <w:rsid w:val="000E31B1"/>
    <w:rsid w:val="000E4788"/>
    <w:rsid w:val="000E5C04"/>
    <w:rsid w:val="000E75F1"/>
    <w:rsid w:val="000F002A"/>
    <w:rsid w:val="00104AFE"/>
    <w:rsid w:val="00104FC2"/>
    <w:rsid w:val="00114892"/>
    <w:rsid w:val="00115855"/>
    <w:rsid w:val="0012188F"/>
    <w:rsid w:val="00123236"/>
    <w:rsid w:val="0012328F"/>
    <w:rsid w:val="00123C39"/>
    <w:rsid w:val="001255FA"/>
    <w:rsid w:val="00125C0F"/>
    <w:rsid w:val="00127426"/>
    <w:rsid w:val="0013123A"/>
    <w:rsid w:val="00131DB7"/>
    <w:rsid w:val="001339A2"/>
    <w:rsid w:val="00134E21"/>
    <w:rsid w:val="00135E8F"/>
    <w:rsid w:val="00140B7C"/>
    <w:rsid w:val="00140F85"/>
    <w:rsid w:val="00151417"/>
    <w:rsid w:val="0015154A"/>
    <w:rsid w:val="00152E42"/>
    <w:rsid w:val="001569A7"/>
    <w:rsid w:val="00160AE1"/>
    <w:rsid w:val="00161ECC"/>
    <w:rsid w:val="00162CA6"/>
    <w:rsid w:val="0016400B"/>
    <w:rsid w:val="00165168"/>
    <w:rsid w:val="00167185"/>
    <w:rsid w:val="00172400"/>
    <w:rsid w:val="0017324B"/>
    <w:rsid w:val="00173AD1"/>
    <w:rsid w:val="00174744"/>
    <w:rsid w:val="00175BB1"/>
    <w:rsid w:val="001774C2"/>
    <w:rsid w:val="00181ADB"/>
    <w:rsid w:val="00181D0B"/>
    <w:rsid w:val="00181DB2"/>
    <w:rsid w:val="00183948"/>
    <w:rsid w:val="00184802"/>
    <w:rsid w:val="0018630E"/>
    <w:rsid w:val="00187A97"/>
    <w:rsid w:val="00190713"/>
    <w:rsid w:val="0019261C"/>
    <w:rsid w:val="001956AF"/>
    <w:rsid w:val="001960E8"/>
    <w:rsid w:val="001A26DC"/>
    <w:rsid w:val="001A5113"/>
    <w:rsid w:val="001A51F7"/>
    <w:rsid w:val="001A5CFA"/>
    <w:rsid w:val="001B09FC"/>
    <w:rsid w:val="001B1839"/>
    <w:rsid w:val="001B1E98"/>
    <w:rsid w:val="001B360C"/>
    <w:rsid w:val="001B5E1D"/>
    <w:rsid w:val="001B5E8E"/>
    <w:rsid w:val="001B687E"/>
    <w:rsid w:val="001B76DB"/>
    <w:rsid w:val="001B796E"/>
    <w:rsid w:val="001C052E"/>
    <w:rsid w:val="001C3AC0"/>
    <w:rsid w:val="001D2BBA"/>
    <w:rsid w:val="001D4E98"/>
    <w:rsid w:val="001D615E"/>
    <w:rsid w:val="001D7AD1"/>
    <w:rsid w:val="001E0188"/>
    <w:rsid w:val="001E0A9A"/>
    <w:rsid w:val="001E0E7E"/>
    <w:rsid w:val="001E198F"/>
    <w:rsid w:val="001E1E3F"/>
    <w:rsid w:val="001E7595"/>
    <w:rsid w:val="001F2F3B"/>
    <w:rsid w:val="001F480D"/>
    <w:rsid w:val="001F488F"/>
    <w:rsid w:val="001F6FF8"/>
    <w:rsid w:val="002006EE"/>
    <w:rsid w:val="00206CE6"/>
    <w:rsid w:val="00210B8A"/>
    <w:rsid w:val="00214493"/>
    <w:rsid w:val="002144F2"/>
    <w:rsid w:val="00214830"/>
    <w:rsid w:val="002234EC"/>
    <w:rsid w:val="00224A59"/>
    <w:rsid w:val="00230840"/>
    <w:rsid w:val="00233C81"/>
    <w:rsid w:val="002420C4"/>
    <w:rsid w:val="00242FDB"/>
    <w:rsid w:val="00243368"/>
    <w:rsid w:val="002450A2"/>
    <w:rsid w:val="00246D9F"/>
    <w:rsid w:val="00246EDB"/>
    <w:rsid w:val="00247BCD"/>
    <w:rsid w:val="0025761C"/>
    <w:rsid w:val="002603F4"/>
    <w:rsid w:val="002610D1"/>
    <w:rsid w:val="002650D9"/>
    <w:rsid w:val="002665C9"/>
    <w:rsid w:val="00270CE9"/>
    <w:rsid w:val="00275203"/>
    <w:rsid w:val="002758AD"/>
    <w:rsid w:val="00275CFC"/>
    <w:rsid w:val="00276342"/>
    <w:rsid w:val="002805AC"/>
    <w:rsid w:val="00280A41"/>
    <w:rsid w:val="00280B59"/>
    <w:rsid w:val="002827CC"/>
    <w:rsid w:val="00284243"/>
    <w:rsid w:val="0029273F"/>
    <w:rsid w:val="00295AED"/>
    <w:rsid w:val="002964C5"/>
    <w:rsid w:val="0029677C"/>
    <w:rsid w:val="00296F8F"/>
    <w:rsid w:val="00297351"/>
    <w:rsid w:val="00297437"/>
    <w:rsid w:val="002A156E"/>
    <w:rsid w:val="002A1DA6"/>
    <w:rsid w:val="002A662C"/>
    <w:rsid w:val="002A6683"/>
    <w:rsid w:val="002A783D"/>
    <w:rsid w:val="002B14FD"/>
    <w:rsid w:val="002B67BD"/>
    <w:rsid w:val="002B68EA"/>
    <w:rsid w:val="002C026A"/>
    <w:rsid w:val="002C1342"/>
    <w:rsid w:val="002C16E4"/>
    <w:rsid w:val="002C5A9F"/>
    <w:rsid w:val="002C7E9F"/>
    <w:rsid w:val="002D024E"/>
    <w:rsid w:val="002D3066"/>
    <w:rsid w:val="002D5A7C"/>
    <w:rsid w:val="002D699F"/>
    <w:rsid w:val="002D6A85"/>
    <w:rsid w:val="002D729B"/>
    <w:rsid w:val="002E2739"/>
    <w:rsid w:val="002E2DAA"/>
    <w:rsid w:val="002E3962"/>
    <w:rsid w:val="002E52EE"/>
    <w:rsid w:val="002E5B99"/>
    <w:rsid w:val="002E6350"/>
    <w:rsid w:val="002E6AF1"/>
    <w:rsid w:val="002F1931"/>
    <w:rsid w:val="0030105C"/>
    <w:rsid w:val="003017FD"/>
    <w:rsid w:val="003018A8"/>
    <w:rsid w:val="00302560"/>
    <w:rsid w:val="00303E10"/>
    <w:rsid w:val="00304F91"/>
    <w:rsid w:val="003064AF"/>
    <w:rsid w:val="003067B6"/>
    <w:rsid w:val="003077C5"/>
    <w:rsid w:val="00311927"/>
    <w:rsid w:val="00313249"/>
    <w:rsid w:val="00314722"/>
    <w:rsid w:val="00315004"/>
    <w:rsid w:val="00315A1F"/>
    <w:rsid w:val="003162A4"/>
    <w:rsid w:val="003167C7"/>
    <w:rsid w:val="00316A91"/>
    <w:rsid w:val="0031798B"/>
    <w:rsid w:val="00322326"/>
    <w:rsid w:val="00322564"/>
    <w:rsid w:val="0032386F"/>
    <w:rsid w:val="003242E5"/>
    <w:rsid w:val="00324890"/>
    <w:rsid w:val="00327DA3"/>
    <w:rsid w:val="00331A45"/>
    <w:rsid w:val="003353AA"/>
    <w:rsid w:val="00343BCB"/>
    <w:rsid w:val="00344FA7"/>
    <w:rsid w:val="00345F00"/>
    <w:rsid w:val="00351E7B"/>
    <w:rsid w:val="00352198"/>
    <w:rsid w:val="003556BA"/>
    <w:rsid w:val="0035583C"/>
    <w:rsid w:val="00360437"/>
    <w:rsid w:val="00360A43"/>
    <w:rsid w:val="00361F8E"/>
    <w:rsid w:val="00364068"/>
    <w:rsid w:val="003642BE"/>
    <w:rsid w:val="003678CC"/>
    <w:rsid w:val="00382558"/>
    <w:rsid w:val="00383849"/>
    <w:rsid w:val="00386370"/>
    <w:rsid w:val="003870CF"/>
    <w:rsid w:val="0039057E"/>
    <w:rsid w:val="0039186B"/>
    <w:rsid w:val="0039562B"/>
    <w:rsid w:val="003A0DD8"/>
    <w:rsid w:val="003A1B87"/>
    <w:rsid w:val="003A1FFF"/>
    <w:rsid w:val="003A7FF3"/>
    <w:rsid w:val="003B14BA"/>
    <w:rsid w:val="003B2D65"/>
    <w:rsid w:val="003B50B7"/>
    <w:rsid w:val="003B6261"/>
    <w:rsid w:val="003C1B1D"/>
    <w:rsid w:val="003C395E"/>
    <w:rsid w:val="003C765C"/>
    <w:rsid w:val="003D1A7D"/>
    <w:rsid w:val="003D28F3"/>
    <w:rsid w:val="003D4F6D"/>
    <w:rsid w:val="003E0180"/>
    <w:rsid w:val="003F0368"/>
    <w:rsid w:val="00400535"/>
    <w:rsid w:val="0040124F"/>
    <w:rsid w:val="00404025"/>
    <w:rsid w:val="0041620F"/>
    <w:rsid w:val="00417489"/>
    <w:rsid w:val="00425117"/>
    <w:rsid w:val="00427788"/>
    <w:rsid w:val="004330AD"/>
    <w:rsid w:val="0043570F"/>
    <w:rsid w:val="00435F70"/>
    <w:rsid w:val="00436101"/>
    <w:rsid w:val="00442466"/>
    <w:rsid w:val="004500AF"/>
    <w:rsid w:val="00454F20"/>
    <w:rsid w:val="00454F3A"/>
    <w:rsid w:val="00466784"/>
    <w:rsid w:val="00467829"/>
    <w:rsid w:val="00470064"/>
    <w:rsid w:val="004717B2"/>
    <w:rsid w:val="00472446"/>
    <w:rsid w:val="00472A89"/>
    <w:rsid w:val="00472DCC"/>
    <w:rsid w:val="00475F70"/>
    <w:rsid w:val="00483157"/>
    <w:rsid w:val="00484794"/>
    <w:rsid w:val="00485FE1"/>
    <w:rsid w:val="00494E58"/>
    <w:rsid w:val="004A0A4B"/>
    <w:rsid w:val="004A378D"/>
    <w:rsid w:val="004A4318"/>
    <w:rsid w:val="004B238A"/>
    <w:rsid w:val="004B3FCB"/>
    <w:rsid w:val="004B40C6"/>
    <w:rsid w:val="004B65B5"/>
    <w:rsid w:val="004B6FF2"/>
    <w:rsid w:val="004C14E1"/>
    <w:rsid w:val="004C49AE"/>
    <w:rsid w:val="004C562D"/>
    <w:rsid w:val="004C667A"/>
    <w:rsid w:val="004D4A7A"/>
    <w:rsid w:val="004D713C"/>
    <w:rsid w:val="004E043B"/>
    <w:rsid w:val="004E30F5"/>
    <w:rsid w:val="004E6106"/>
    <w:rsid w:val="004F2CAD"/>
    <w:rsid w:val="004F39F7"/>
    <w:rsid w:val="004F6D98"/>
    <w:rsid w:val="004F723D"/>
    <w:rsid w:val="005008C6"/>
    <w:rsid w:val="005032AB"/>
    <w:rsid w:val="00503C37"/>
    <w:rsid w:val="00505BA1"/>
    <w:rsid w:val="005060DE"/>
    <w:rsid w:val="005076A8"/>
    <w:rsid w:val="00507B9D"/>
    <w:rsid w:val="00510886"/>
    <w:rsid w:val="00514B98"/>
    <w:rsid w:val="00516433"/>
    <w:rsid w:val="00517F78"/>
    <w:rsid w:val="0052338B"/>
    <w:rsid w:val="0052485E"/>
    <w:rsid w:val="00532497"/>
    <w:rsid w:val="00542B74"/>
    <w:rsid w:val="00544878"/>
    <w:rsid w:val="00544F51"/>
    <w:rsid w:val="005505B8"/>
    <w:rsid w:val="00554300"/>
    <w:rsid w:val="00556F9E"/>
    <w:rsid w:val="0056201E"/>
    <w:rsid w:val="00562657"/>
    <w:rsid w:val="00562F86"/>
    <w:rsid w:val="00566029"/>
    <w:rsid w:val="0056616D"/>
    <w:rsid w:val="00575664"/>
    <w:rsid w:val="00575F88"/>
    <w:rsid w:val="005771D4"/>
    <w:rsid w:val="0057735B"/>
    <w:rsid w:val="0058135B"/>
    <w:rsid w:val="00582228"/>
    <w:rsid w:val="00584CC4"/>
    <w:rsid w:val="005931B1"/>
    <w:rsid w:val="005933AF"/>
    <w:rsid w:val="00593945"/>
    <w:rsid w:val="00595253"/>
    <w:rsid w:val="005A182D"/>
    <w:rsid w:val="005A1F13"/>
    <w:rsid w:val="005A4BEA"/>
    <w:rsid w:val="005B043E"/>
    <w:rsid w:val="005B0489"/>
    <w:rsid w:val="005B23C1"/>
    <w:rsid w:val="005B2F10"/>
    <w:rsid w:val="005B3094"/>
    <w:rsid w:val="005B3EE4"/>
    <w:rsid w:val="005B6CE4"/>
    <w:rsid w:val="005B7CEF"/>
    <w:rsid w:val="005C015C"/>
    <w:rsid w:val="005C02EA"/>
    <w:rsid w:val="005C046E"/>
    <w:rsid w:val="005C1E44"/>
    <w:rsid w:val="005C34EF"/>
    <w:rsid w:val="005D1282"/>
    <w:rsid w:val="005D31FF"/>
    <w:rsid w:val="005D7672"/>
    <w:rsid w:val="005D785E"/>
    <w:rsid w:val="005E099A"/>
    <w:rsid w:val="005E44AF"/>
    <w:rsid w:val="005E75D3"/>
    <w:rsid w:val="005F306D"/>
    <w:rsid w:val="005F445F"/>
    <w:rsid w:val="005F4AB8"/>
    <w:rsid w:val="00601FA1"/>
    <w:rsid w:val="00604B46"/>
    <w:rsid w:val="00606405"/>
    <w:rsid w:val="00610660"/>
    <w:rsid w:val="00610973"/>
    <w:rsid w:val="00610CCA"/>
    <w:rsid w:val="00610F36"/>
    <w:rsid w:val="00611C49"/>
    <w:rsid w:val="00611EFE"/>
    <w:rsid w:val="006120C2"/>
    <w:rsid w:val="00612E3F"/>
    <w:rsid w:val="00620AAD"/>
    <w:rsid w:val="00623683"/>
    <w:rsid w:val="0062441E"/>
    <w:rsid w:val="00627A22"/>
    <w:rsid w:val="00630525"/>
    <w:rsid w:val="00632532"/>
    <w:rsid w:val="0063392B"/>
    <w:rsid w:val="00642592"/>
    <w:rsid w:val="00642EE3"/>
    <w:rsid w:val="00646A64"/>
    <w:rsid w:val="00646BE9"/>
    <w:rsid w:val="006500BE"/>
    <w:rsid w:val="00650498"/>
    <w:rsid w:val="00652875"/>
    <w:rsid w:val="00653A7A"/>
    <w:rsid w:val="00653DF8"/>
    <w:rsid w:val="00664D7B"/>
    <w:rsid w:val="0066579E"/>
    <w:rsid w:val="00665C30"/>
    <w:rsid w:val="00665C43"/>
    <w:rsid w:val="00666A20"/>
    <w:rsid w:val="00666D08"/>
    <w:rsid w:val="00667A6D"/>
    <w:rsid w:val="00667DFE"/>
    <w:rsid w:val="006725D9"/>
    <w:rsid w:val="00673FFC"/>
    <w:rsid w:val="0067488D"/>
    <w:rsid w:val="00674E8C"/>
    <w:rsid w:val="0067686A"/>
    <w:rsid w:val="006811D7"/>
    <w:rsid w:val="00682814"/>
    <w:rsid w:val="00682A79"/>
    <w:rsid w:val="00685060"/>
    <w:rsid w:val="006861D3"/>
    <w:rsid w:val="00690F0C"/>
    <w:rsid w:val="006913EF"/>
    <w:rsid w:val="00692675"/>
    <w:rsid w:val="00694672"/>
    <w:rsid w:val="006957F8"/>
    <w:rsid w:val="006A2512"/>
    <w:rsid w:val="006A2EFB"/>
    <w:rsid w:val="006A30FF"/>
    <w:rsid w:val="006A7964"/>
    <w:rsid w:val="006A7CE7"/>
    <w:rsid w:val="006B4BC6"/>
    <w:rsid w:val="006B5568"/>
    <w:rsid w:val="006B5F6D"/>
    <w:rsid w:val="006B7121"/>
    <w:rsid w:val="006C0599"/>
    <w:rsid w:val="006C1A50"/>
    <w:rsid w:val="006C389F"/>
    <w:rsid w:val="006C527A"/>
    <w:rsid w:val="006C5A9E"/>
    <w:rsid w:val="006C6470"/>
    <w:rsid w:val="006D1904"/>
    <w:rsid w:val="006D1DCE"/>
    <w:rsid w:val="006D4FFD"/>
    <w:rsid w:val="006D6B86"/>
    <w:rsid w:val="006D7152"/>
    <w:rsid w:val="006E17A6"/>
    <w:rsid w:val="006E3003"/>
    <w:rsid w:val="006E5113"/>
    <w:rsid w:val="006E5370"/>
    <w:rsid w:val="006E5607"/>
    <w:rsid w:val="006F04CD"/>
    <w:rsid w:val="006F3F03"/>
    <w:rsid w:val="006F5A24"/>
    <w:rsid w:val="006F7450"/>
    <w:rsid w:val="0070207F"/>
    <w:rsid w:val="00706910"/>
    <w:rsid w:val="00712687"/>
    <w:rsid w:val="0071291E"/>
    <w:rsid w:val="00712C9C"/>
    <w:rsid w:val="00714586"/>
    <w:rsid w:val="00714BDF"/>
    <w:rsid w:val="00714C1A"/>
    <w:rsid w:val="00714E2A"/>
    <w:rsid w:val="0071728E"/>
    <w:rsid w:val="00720E34"/>
    <w:rsid w:val="007256F3"/>
    <w:rsid w:val="0072695A"/>
    <w:rsid w:val="007413D3"/>
    <w:rsid w:val="0074301F"/>
    <w:rsid w:val="00743CD0"/>
    <w:rsid w:val="00747FB5"/>
    <w:rsid w:val="00753627"/>
    <w:rsid w:val="007556ED"/>
    <w:rsid w:val="00755D7B"/>
    <w:rsid w:val="0075693C"/>
    <w:rsid w:val="007574A1"/>
    <w:rsid w:val="00772E1E"/>
    <w:rsid w:val="00773B1C"/>
    <w:rsid w:val="00776A3D"/>
    <w:rsid w:val="00782D49"/>
    <w:rsid w:val="00784D44"/>
    <w:rsid w:val="00785BDE"/>
    <w:rsid w:val="007874EF"/>
    <w:rsid w:val="00793C01"/>
    <w:rsid w:val="0079509A"/>
    <w:rsid w:val="00795C01"/>
    <w:rsid w:val="00796BF5"/>
    <w:rsid w:val="00796E77"/>
    <w:rsid w:val="00797B57"/>
    <w:rsid w:val="007A06E6"/>
    <w:rsid w:val="007A105B"/>
    <w:rsid w:val="007A1414"/>
    <w:rsid w:val="007A5CF0"/>
    <w:rsid w:val="007B030F"/>
    <w:rsid w:val="007B1762"/>
    <w:rsid w:val="007B2849"/>
    <w:rsid w:val="007B2D4E"/>
    <w:rsid w:val="007B38F3"/>
    <w:rsid w:val="007B44D2"/>
    <w:rsid w:val="007B4D25"/>
    <w:rsid w:val="007C0F4C"/>
    <w:rsid w:val="007D3C78"/>
    <w:rsid w:val="007D4408"/>
    <w:rsid w:val="007D6396"/>
    <w:rsid w:val="007D7C44"/>
    <w:rsid w:val="007E2ADA"/>
    <w:rsid w:val="007E5AFD"/>
    <w:rsid w:val="00800B9E"/>
    <w:rsid w:val="00801666"/>
    <w:rsid w:val="00802ACF"/>
    <w:rsid w:val="008043CD"/>
    <w:rsid w:val="008104C7"/>
    <w:rsid w:val="0081154C"/>
    <w:rsid w:val="008128F7"/>
    <w:rsid w:val="00814089"/>
    <w:rsid w:val="008163E6"/>
    <w:rsid w:val="0081682F"/>
    <w:rsid w:val="008170DE"/>
    <w:rsid w:val="00817CC0"/>
    <w:rsid w:val="00827F16"/>
    <w:rsid w:val="00830100"/>
    <w:rsid w:val="0083210B"/>
    <w:rsid w:val="00832581"/>
    <w:rsid w:val="00833D9C"/>
    <w:rsid w:val="00846EE8"/>
    <w:rsid w:val="008517AA"/>
    <w:rsid w:val="00852092"/>
    <w:rsid w:val="00863AE3"/>
    <w:rsid w:val="00865A17"/>
    <w:rsid w:val="0087001B"/>
    <w:rsid w:val="008711F1"/>
    <w:rsid w:val="008754CD"/>
    <w:rsid w:val="008777B9"/>
    <w:rsid w:val="008824FB"/>
    <w:rsid w:val="0088275E"/>
    <w:rsid w:val="0088513F"/>
    <w:rsid w:val="008853F3"/>
    <w:rsid w:val="008856AD"/>
    <w:rsid w:val="00887103"/>
    <w:rsid w:val="008903BA"/>
    <w:rsid w:val="00891090"/>
    <w:rsid w:val="008956FB"/>
    <w:rsid w:val="00896216"/>
    <w:rsid w:val="008A1490"/>
    <w:rsid w:val="008A17BA"/>
    <w:rsid w:val="008B136A"/>
    <w:rsid w:val="008B4733"/>
    <w:rsid w:val="008B7742"/>
    <w:rsid w:val="008C04CD"/>
    <w:rsid w:val="008C0D72"/>
    <w:rsid w:val="008C4A3E"/>
    <w:rsid w:val="008D19C2"/>
    <w:rsid w:val="008D220B"/>
    <w:rsid w:val="008D2214"/>
    <w:rsid w:val="008D27EA"/>
    <w:rsid w:val="008D57DC"/>
    <w:rsid w:val="008D6171"/>
    <w:rsid w:val="008D7472"/>
    <w:rsid w:val="008E3AAF"/>
    <w:rsid w:val="008E4E01"/>
    <w:rsid w:val="008E52C3"/>
    <w:rsid w:val="008E57FF"/>
    <w:rsid w:val="008F3491"/>
    <w:rsid w:val="008F5904"/>
    <w:rsid w:val="008F6005"/>
    <w:rsid w:val="008F60A3"/>
    <w:rsid w:val="009057A9"/>
    <w:rsid w:val="009106ED"/>
    <w:rsid w:val="00912F9B"/>
    <w:rsid w:val="00914032"/>
    <w:rsid w:val="0092140D"/>
    <w:rsid w:val="00921C3D"/>
    <w:rsid w:val="0092583C"/>
    <w:rsid w:val="00925E9D"/>
    <w:rsid w:val="00932F80"/>
    <w:rsid w:val="00937D15"/>
    <w:rsid w:val="00937D33"/>
    <w:rsid w:val="009410DF"/>
    <w:rsid w:val="00943530"/>
    <w:rsid w:val="00944131"/>
    <w:rsid w:val="0094418F"/>
    <w:rsid w:val="0094420C"/>
    <w:rsid w:val="00944525"/>
    <w:rsid w:val="00945A1D"/>
    <w:rsid w:val="0095030C"/>
    <w:rsid w:val="009503D0"/>
    <w:rsid w:val="009515A4"/>
    <w:rsid w:val="009528FC"/>
    <w:rsid w:val="00955A00"/>
    <w:rsid w:val="0095708C"/>
    <w:rsid w:val="00957620"/>
    <w:rsid w:val="0096014D"/>
    <w:rsid w:val="009621C7"/>
    <w:rsid w:val="00963124"/>
    <w:rsid w:val="00965D64"/>
    <w:rsid w:val="009679D0"/>
    <w:rsid w:val="009723BA"/>
    <w:rsid w:val="00974703"/>
    <w:rsid w:val="00976952"/>
    <w:rsid w:val="00982FA5"/>
    <w:rsid w:val="0098739B"/>
    <w:rsid w:val="009903B2"/>
    <w:rsid w:val="00991812"/>
    <w:rsid w:val="009961E0"/>
    <w:rsid w:val="009A1350"/>
    <w:rsid w:val="009A38A6"/>
    <w:rsid w:val="009A5792"/>
    <w:rsid w:val="009A6FF0"/>
    <w:rsid w:val="009B1B2B"/>
    <w:rsid w:val="009B2AF1"/>
    <w:rsid w:val="009B471B"/>
    <w:rsid w:val="009C3AB9"/>
    <w:rsid w:val="009C4784"/>
    <w:rsid w:val="009C4C49"/>
    <w:rsid w:val="009C6B13"/>
    <w:rsid w:val="009D4F42"/>
    <w:rsid w:val="009D661E"/>
    <w:rsid w:val="009E413D"/>
    <w:rsid w:val="009E4EE5"/>
    <w:rsid w:val="009E6602"/>
    <w:rsid w:val="009F73EA"/>
    <w:rsid w:val="009F7D95"/>
    <w:rsid w:val="00A00841"/>
    <w:rsid w:val="00A02A26"/>
    <w:rsid w:val="00A041A3"/>
    <w:rsid w:val="00A04A35"/>
    <w:rsid w:val="00A10F59"/>
    <w:rsid w:val="00A17296"/>
    <w:rsid w:val="00A20746"/>
    <w:rsid w:val="00A207AD"/>
    <w:rsid w:val="00A35CC6"/>
    <w:rsid w:val="00A43570"/>
    <w:rsid w:val="00A4401A"/>
    <w:rsid w:val="00A444E9"/>
    <w:rsid w:val="00A53B9E"/>
    <w:rsid w:val="00A56BE0"/>
    <w:rsid w:val="00A630E8"/>
    <w:rsid w:val="00A64DDD"/>
    <w:rsid w:val="00A65ED1"/>
    <w:rsid w:val="00A70F1A"/>
    <w:rsid w:val="00A7410E"/>
    <w:rsid w:val="00A74A8F"/>
    <w:rsid w:val="00A75951"/>
    <w:rsid w:val="00A80ABB"/>
    <w:rsid w:val="00A8109D"/>
    <w:rsid w:val="00A82F76"/>
    <w:rsid w:val="00A82FA4"/>
    <w:rsid w:val="00A83592"/>
    <w:rsid w:val="00A83883"/>
    <w:rsid w:val="00A85FB7"/>
    <w:rsid w:val="00A94F10"/>
    <w:rsid w:val="00A957F2"/>
    <w:rsid w:val="00A961E2"/>
    <w:rsid w:val="00A9711A"/>
    <w:rsid w:val="00A9722A"/>
    <w:rsid w:val="00A97949"/>
    <w:rsid w:val="00A97DE9"/>
    <w:rsid w:val="00AA009E"/>
    <w:rsid w:val="00AA1017"/>
    <w:rsid w:val="00AA1C61"/>
    <w:rsid w:val="00AA4D43"/>
    <w:rsid w:val="00AB03FB"/>
    <w:rsid w:val="00AB2C66"/>
    <w:rsid w:val="00AB752A"/>
    <w:rsid w:val="00AC188F"/>
    <w:rsid w:val="00AC2D13"/>
    <w:rsid w:val="00AC4B61"/>
    <w:rsid w:val="00AD57DB"/>
    <w:rsid w:val="00AD5B49"/>
    <w:rsid w:val="00AE4BB9"/>
    <w:rsid w:val="00AE53B0"/>
    <w:rsid w:val="00AF1F96"/>
    <w:rsid w:val="00AF3CCF"/>
    <w:rsid w:val="00AF5B49"/>
    <w:rsid w:val="00B05BCB"/>
    <w:rsid w:val="00B103D2"/>
    <w:rsid w:val="00B1750C"/>
    <w:rsid w:val="00B17E01"/>
    <w:rsid w:val="00B23A9F"/>
    <w:rsid w:val="00B23F3B"/>
    <w:rsid w:val="00B2456A"/>
    <w:rsid w:val="00B24F5E"/>
    <w:rsid w:val="00B2523F"/>
    <w:rsid w:val="00B26E13"/>
    <w:rsid w:val="00B33F85"/>
    <w:rsid w:val="00B34443"/>
    <w:rsid w:val="00B3512D"/>
    <w:rsid w:val="00B3684F"/>
    <w:rsid w:val="00B36E94"/>
    <w:rsid w:val="00B41478"/>
    <w:rsid w:val="00B46358"/>
    <w:rsid w:val="00B47E78"/>
    <w:rsid w:val="00B50249"/>
    <w:rsid w:val="00B506DE"/>
    <w:rsid w:val="00B52B8A"/>
    <w:rsid w:val="00B53E34"/>
    <w:rsid w:val="00B5443E"/>
    <w:rsid w:val="00B559FC"/>
    <w:rsid w:val="00B55ED5"/>
    <w:rsid w:val="00B67E9D"/>
    <w:rsid w:val="00B705B5"/>
    <w:rsid w:val="00B71766"/>
    <w:rsid w:val="00B725AD"/>
    <w:rsid w:val="00B74AD1"/>
    <w:rsid w:val="00B76673"/>
    <w:rsid w:val="00B7693D"/>
    <w:rsid w:val="00B76975"/>
    <w:rsid w:val="00B83D8B"/>
    <w:rsid w:val="00B923EB"/>
    <w:rsid w:val="00BA38D8"/>
    <w:rsid w:val="00BA4DFA"/>
    <w:rsid w:val="00BA4E4B"/>
    <w:rsid w:val="00BA6965"/>
    <w:rsid w:val="00BB0A98"/>
    <w:rsid w:val="00BB1600"/>
    <w:rsid w:val="00BB1A3D"/>
    <w:rsid w:val="00BB2648"/>
    <w:rsid w:val="00BB429B"/>
    <w:rsid w:val="00BB78B7"/>
    <w:rsid w:val="00BB7E40"/>
    <w:rsid w:val="00BC0C45"/>
    <w:rsid w:val="00BC1F9D"/>
    <w:rsid w:val="00BC25BB"/>
    <w:rsid w:val="00BC6908"/>
    <w:rsid w:val="00BD152F"/>
    <w:rsid w:val="00BD2E3E"/>
    <w:rsid w:val="00BD3151"/>
    <w:rsid w:val="00BE5625"/>
    <w:rsid w:val="00BE5FCA"/>
    <w:rsid w:val="00BF2A5F"/>
    <w:rsid w:val="00BF2ED8"/>
    <w:rsid w:val="00C014B7"/>
    <w:rsid w:val="00C0223B"/>
    <w:rsid w:val="00C04527"/>
    <w:rsid w:val="00C05338"/>
    <w:rsid w:val="00C0741B"/>
    <w:rsid w:val="00C13D5F"/>
    <w:rsid w:val="00C142E2"/>
    <w:rsid w:val="00C20567"/>
    <w:rsid w:val="00C22689"/>
    <w:rsid w:val="00C23E36"/>
    <w:rsid w:val="00C32102"/>
    <w:rsid w:val="00C357D2"/>
    <w:rsid w:val="00C42EFE"/>
    <w:rsid w:val="00C4678B"/>
    <w:rsid w:val="00C47E7A"/>
    <w:rsid w:val="00C51650"/>
    <w:rsid w:val="00C555EE"/>
    <w:rsid w:val="00C56F9E"/>
    <w:rsid w:val="00C6329E"/>
    <w:rsid w:val="00C6398F"/>
    <w:rsid w:val="00C63E86"/>
    <w:rsid w:val="00C7324A"/>
    <w:rsid w:val="00C734F1"/>
    <w:rsid w:val="00C73A33"/>
    <w:rsid w:val="00C776B5"/>
    <w:rsid w:val="00C80124"/>
    <w:rsid w:val="00C83AF4"/>
    <w:rsid w:val="00C86AD5"/>
    <w:rsid w:val="00C87754"/>
    <w:rsid w:val="00C910FD"/>
    <w:rsid w:val="00C935A5"/>
    <w:rsid w:val="00CA2B0C"/>
    <w:rsid w:val="00CA592F"/>
    <w:rsid w:val="00CA5936"/>
    <w:rsid w:val="00CB1596"/>
    <w:rsid w:val="00CB1AB7"/>
    <w:rsid w:val="00CB2829"/>
    <w:rsid w:val="00CB2D44"/>
    <w:rsid w:val="00CB2FC4"/>
    <w:rsid w:val="00CB3861"/>
    <w:rsid w:val="00CB3A0E"/>
    <w:rsid w:val="00CB67EA"/>
    <w:rsid w:val="00CC398E"/>
    <w:rsid w:val="00CC61B7"/>
    <w:rsid w:val="00CD16E0"/>
    <w:rsid w:val="00CD17EE"/>
    <w:rsid w:val="00CD27D3"/>
    <w:rsid w:val="00CD7634"/>
    <w:rsid w:val="00CE259F"/>
    <w:rsid w:val="00CE4053"/>
    <w:rsid w:val="00CE4998"/>
    <w:rsid w:val="00CE6FD9"/>
    <w:rsid w:val="00CF4733"/>
    <w:rsid w:val="00CF6864"/>
    <w:rsid w:val="00CF718A"/>
    <w:rsid w:val="00D021F2"/>
    <w:rsid w:val="00D052F6"/>
    <w:rsid w:val="00D10575"/>
    <w:rsid w:val="00D11F6A"/>
    <w:rsid w:val="00D13656"/>
    <w:rsid w:val="00D16B30"/>
    <w:rsid w:val="00D23C7F"/>
    <w:rsid w:val="00D2676B"/>
    <w:rsid w:val="00D2761D"/>
    <w:rsid w:val="00D32745"/>
    <w:rsid w:val="00D35EB1"/>
    <w:rsid w:val="00D41869"/>
    <w:rsid w:val="00D4615D"/>
    <w:rsid w:val="00D4634C"/>
    <w:rsid w:val="00D50BBF"/>
    <w:rsid w:val="00D53255"/>
    <w:rsid w:val="00D557F9"/>
    <w:rsid w:val="00D561E1"/>
    <w:rsid w:val="00D578AA"/>
    <w:rsid w:val="00D61258"/>
    <w:rsid w:val="00D6223F"/>
    <w:rsid w:val="00D62344"/>
    <w:rsid w:val="00D635F9"/>
    <w:rsid w:val="00D63EE9"/>
    <w:rsid w:val="00D652D4"/>
    <w:rsid w:val="00D65CEF"/>
    <w:rsid w:val="00D66832"/>
    <w:rsid w:val="00D706E0"/>
    <w:rsid w:val="00D72B97"/>
    <w:rsid w:val="00D74057"/>
    <w:rsid w:val="00D7579F"/>
    <w:rsid w:val="00D86CC3"/>
    <w:rsid w:val="00D94ED5"/>
    <w:rsid w:val="00D94F34"/>
    <w:rsid w:val="00D956F2"/>
    <w:rsid w:val="00D959E6"/>
    <w:rsid w:val="00D96034"/>
    <w:rsid w:val="00D960B1"/>
    <w:rsid w:val="00DA042A"/>
    <w:rsid w:val="00DA04B8"/>
    <w:rsid w:val="00DA2F32"/>
    <w:rsid w:val="00DA6FB8"/>
    <w:rsid w:val="00DB1312"/>
    <w:rsid w:val="00DB2A66"/>
    <w:rsid w:val="00DB35F7"/>
    <w:rsid w:val="00DB41A7"/>
    <w:rsid w:val="00DB41D3"/>
    <w:rsid w:val="00DB5268"/>
    <w:rsid w:val="00DB5D32"/>
    <w:rsid w:val="00DB67B3"/>
    <w:rsid w:val="00DC3D18"/>
    <w:rsid w:val="00DC78AC"/>
    <w:rsid w:val="00DC7ED1"/>
    <w:rsid w:val="00DD0C90"/>
    <w:rsid w:val="00DD2311"/>
    <w:rsid w:val="00DD4D95"/>
    <w:rsid w:val="00DD56DE"/>
    <w:rsid w:val="00DE4697"/>
    <w:rsid w:val="00DE5351"/>
    <w:rsid w:val="00DE59DA"/>
    <w:rsid w:val="00DE6DDA"/>
    <w:rsid w:val="00DE7315"/>
    <w:rsid w:val="00DF2816"/>
    <w:rsid w:val="00DF437A"/>
    <w:rsid w:val="00DF47F4"/>
    <w:rsid w:val="00DF4B0E"/>
    <w:rsid w:val="00DF5B60"/>
    <w:rsid w:val="00DF6420"/>
    <w:rsid w:val="00E0036A"/>
    <w:rsid w:val="00E00601"/>
    <w:rsid w:val="00E05926"/>
    <w:rsid w:val="00E10861"/>
    <w:rsid w:val="00E13CC2"/>
    <w:rsid w:val="00E17224"/>
    <w:rsid w:val="00E17E1B"/>
    <w:rsid w:val="00E20CF1"/>
    <w:rsid w:val="00E3010F"/>
    <w:rsid w:val="00E31AD8"/>
    <w:rsid w:val="00E31D92"/>
    <w:rsid w:val="00E32E16"/>
    <w:rsid w:val="00E331D2"/>
    <w:rsid w:val="00E34C0F"/>
    <w:rsid w:val="00E35B27"/>
    <w:rsid w:val="00E36938"/>
    <w:rsid w:val="00E40C3C"/>
    <w:rsid w:val="00E41A6E"/>
    <w:rsid w:val="00E427A6"/>
    <w:rsid w:val="00E46CF3"/>
    <w:rsid w:val="00E53585"/>
    <w:rsid w:val="00E53681"/>
    <w:rsid w:val="00E5375C"/>
    <w:rsid w:val="00E56E04"/>
    <w:rsid w:val="00E60CAC"/>
    <w:rsid w:val="00E61288"/>
    <w:rsid w:val="00E626BA"/>
    <w:rsid w:val="00E62710"/>
    <w:rsid w:val="00E65228"/>
    <w:rsid w:val="00E65F8A"/>
    <w:rsid w:val="00E6765C"/>
    <w:rsid w:val="00E75AB3"/>
    <w:rsid w:val="00E77D0F"/>
    <w:rsid w:val="00E804E1"/>
    <w:rsid w:val="00E81BFE"/>
    <w:rsid w:val="00E82AB2"/>
    <w:rsid w:val="00E926C6"/>
    <w:rsid w:val="00E92779"/>
    <w:rsid w:val="00E9345A"/>
    <w:rsid w:val="00E9358F"/>
    <w:rsid w:val="00E9547A"/>
    <w:rsid w:val="00E96F1C"/>
    <w:rsid w:val="00EA15A8"/>
    <w:rsid w:val="00EA1A1D"/>
    <w:rsid w:val="00EA42E8"/>
    <w:rsid w:val="00EB481D"/>
    <w:rsid w:val="00EB59D6"/>
    <w:rsid w:val="00EB6251"/>
    <w:rsid w:val="00EB7058"/>
    <w:rsid w:val="00EC307E"/>
    <w:rsid w:val="00EC49E3"/>
    <w:rsid w:val="00EC5D08"/>
    <w:rsid w:val="00EC64C9"/>
    <w:rsid w:val="00EC6F7F"/>
    <w:rsid w:val="00ED03B0"/>
    <w:rsid w:val="00ED441F"/>
    <w:rsid w:val="00ED44A2"/>
    <w:rsid w:val="00ED4C6A"/>
    <w:rsid w:val="00ED551E"/>
    <w:rsid w:val="00EE03C1"/>
    <w:rsid w:val="00EE0A38"/>
    <w:rsid w:val="00EE139C"/>
    <w:rsid w:val="00EE4FFA"/>
    <w:rsid w:val="00EE7507"/>
    <w:rsid w:val="00EF15A3"/>
    <w:rsid w:val="00EF1935"/>
    <w:rsid w:val="00F0004A"/>
    <w:rsid w:val="00F0008D"/>
    <w:rsid w:val="00F030A7"/>
    <w:rsid w:val="00F0756B"/>
    <w:rsid w:val="00F07ACE"/>
    <w:rsid w:val="00F117AF"/>
    <w:rsid w:val="00F12EA0"/>
    <w:rsid w:val="00F14522"/>
    <w:rsid w:val="00F177A3"/>
    <w:rsid w:val="00F20309"/>
    <w:rsid w:val="00F206B6"/>
    <w:rsid w:val="00F21A0E"/>
    <w:rsid w:val="00F23107"/>
    <w:rsid w:val="00F264B2"/>
    <w:rsid w:val="00F30C90"/>
    <w:rsid w:val="00F31AB5"/>
    <w:rsid w:val="00F31FED"/>
    <w:rsid w:val="00F33F38"/>
    <w:rsid w:val="00F416E6"/>
    <w:rsid w:val="00F5325E"/>
    <w:rsid w:val="00F62ECA"/>
    <w:rsid w:val="00F644FB"/>
    <w:rsid w:val="00F6549C"/>
    <w:rsid w:val="00F6625D"/>
    <w:rsid w:val="00F66C24"/>
    <w:rsid w:val="00F673E8"/>
    <w:rsid w:val="00F76348"/>
    <w:rsid w:val="00F77B26"/>
    <w:rsid w:val="00F807FE"/>
    <w:rsid w:val="00F80BEA"/>
    <w:rsid w:val="00F81E6C"/>
    <w:rsid w:val="00F85D95"/>
    <w:rsid w:val="00F92AB6"/>
    <w:rsid w:val="00F92D84"/>
    <w:rsid w:val="00F94C65"/>
    <w:rsid w:val="00F97111"/>
    <w:rsid w:val="00FA092F"/>
    <w:rsid w:val="00FA591C"/>
    <w:rsid w:val="00FB0DB2"/>
    <w:rsid w:val="00FB2A19"/>
    <w:rsid w:val="00FB378A"/>
    <w:rsid w:val="00FB7836"/>
    <w:rsid w:val="00FC38C9"/>
    <w:rsid w:val="00FC50D5"/>
    <w:rsid w:val="00FD09CF"/>
    <w:rsid w:val="00FD4B49"/>
    <w:rsid w:val="00FD5461"/>
    <w:rsid w:val="00FD5950"/>
    <w:rsid w:val="00FF5FD9"/>
    <w:rsid w:val="00FF64F1"/>
    <w:rsid w:val="04952B5D"/>
    <w:rsid w:val="050CCC14"/>
    <w:rsid w:val="0A7AC286"/>
    <w:rsid w:val="0A7FFA6E"/>
    <w:rsid w:val="0A8055C2"/>
    <w:rsid w:val="0B152F21"/>
    <w:rsid w:val="0B7D0782"/>
    <w:rsid w:val="0C3A25BE"/>
    <w:rsid w:val="0C7E0F08"/>
    <w:rsid w:val="14BD4000"/>
    <w:rsid w:val="17E5E0E7"/>
    <w:rsid w:val="18121247"/>
    <w:rsid w:val="1B9DD10C"/>
    <w:rsid w:val="1E52687B"/>
    <w:rsid w:val="1F315312"/>
    <w:rsid w:val="2043538D"/>
    <w:rsid w:val="22C73BB6"/>
    <w:rsid w:val="22CD1341"/>
    <w:rsid w:val="2335DF1C"/>
    <w:rsid w:val="25FF8EB2"/>
    <w:rsid w:val="284711BA"/>
    <w:rsid w:val="31037FC4"/>
    <w:rsid w:val="36DBEAEB"/>
    <w:rsid w:val="377723DB"/>
    <w:rsid w:val="38342B5D"/>
    <w:rsid w:val="45126E15"/>
    <w:rsid w:val="46B592C7"/>
    <w:rsid w:val="47189B09"/>
    <w:rsid w:val="4DACD7EC"/>
    <w:rsid w:val="513E4E2A"/>
    <w:rsid w:val="60E73068"/>
    <w:rsid w:val="66F46E0F"/>
    <w:rsid w:val="7248A189"/>
    <w:rsid w:val="72B33D3A"/>
    <w:rsid w:val="79F4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8B354"/>
  <w15:chartTrackingRefBased/>
  <w15:docId w15:val="{01C4FBD0-21C9-C142-B232-E5D8F77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4"/>
    <w:lsdException w:name="heading 5" w:semiHidden="1" w:uiPriority="14" w:qFormat="1"/>
    <w:lsdException w:name="heading 6" w:semiHidden="1" w:uiPriority="14" w:qFormat="1"/>
    <w:lsdException w:name="heading 7" w:semiHidden="1" w:uiPriority="14" w:qFormat="1"/>
    <w:lsdException w:name="heading 8" w:semiHidden="1" w:uiPriority="14" w:qFormat="1"/>
    <w:lsdException w:name="heading 9" w:semiHidden="1" w:uiPriority="1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937D33"/>
    <w:rPr>
      <w:rFonts w:eastAsiaTheme="minorEastAsia"/>
      <w:sz w:val="20"/>
    </w:rPr>
  </w:style>
  <w:style w:type="paragraph" w:styleId="Heading1">
    <w:name w:val="heading 1"/>
    <w:basedOn w:val="BodyText"/>
    <w:next w:val="BodyText"/>
    <w:link w:val="Heading1Char"/>
    <w:qFormat/>
    <w:rsid w:val="008D27EA"/>
    <w:pPr>
      <w:outlineLvl w:val="0"/>
    </w:pPr>
    <w:rPr>
      <w:rFonts w:asciiTheme="majorHAnsi" w:hAnsiTheme="majorHAnsi"/>
      <w:b/>
      <w:color w:val="0481B3" w:themeColor="text2"/>
    </w:rPr>
  </w:style>
  <w:style w:type="paragraph" w:styleId="Heading2">
    <w:name w:val="heading 2"/>
    <w:basedOn w:val="Heading1"/>
    <w:next w:val="BodyText"/>
    <w:link w:val="Heading2Char"/>
    <w:qFormat/>
    <w:rsid w:val="0094420C"/>
    <w:pPr>
      <w:keepNext/>
      <w:keepLines/>
      <w:outlineLvl w:val="1"/>
    </w:pPr>
    <w:rPr>
      <w:rFonts w:eastAsiaTheme="majorEastAsia" w:cstheme="majorBidi"/>
      <w:b w:val="0"/>
      <w:szCs w:val="26"/>
      <w:u w:val="single"/>
    </w:rPr>
  </w:style>
  <w:style w:type="paragraph" w:styleId="Heading3">
    <w:name w:val="heading 3"/>
    <w:basedOn w:val="Heading1"/>
    <w:next w:val="BodyText"/>
    <w:link w:val="Heading3Char"/>
    <w:qFormat/>
    <w:rsid w:val="0094420C"/>
    <w:pPr>
      <w:keepNext/>
      <w:keepLines/>
      <w:outlineLvl w:val="2"/>
    </w:pPr>
    <w:rPr>
      <w:rFonts w:eastAsiaTheme="majorEastAsia" w:cstheme="majorBidi"/>
      <w:b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3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491"/>
  </w:style>
  <w:style w:type="paragraph" w:styleId="Footer">
    <w:name w:val="footer"/>
    <w:basedOn w:val="BodyText"/>
    <w:link w:val="FooterChar"/>
    <w:uiPriority w:val="10"/>
    <w:rsid w:val="00E6765C"/>
    <w:pPr>
      <w:pBdr>
        <w:top w:val="single" w:sz="2" w:space="1" w:color="0481B3" w:themeColor="text2"/>
      </w:pBdr>
      <w:tabs>
        <w:tab w:val="center" w:pos="4680"/>
        <w:tab w:val="right" w:pos="9360"/>
      </w:tabs>
      <w:spacing w:after="0" w:line="240" w:lineRule="auto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10"/>
    <w:rsid w:val="00383849"/>
    <w:rPr>
      <w:color w:val="000000" w:themeColor="text1"/>
      <w:sz w:val="12"/>
    </w:rPr>
  </w:style>
  <w:style w:type="character" w:styleId="PlaceholderText">
    <w:name w:val="Placeholder Text"/>
    <w:basedOn w:val="DefaultParagraphFont"/>
    <w:uiPriority w:val="99"/>
    <w:rsid w:val="008F3491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8D27EA"/>
    <w:rPr>
      <w:rFonts w:asciiTheme="majorHAnsi" w:hAnsiTheme="majorHAnsi"/>
      <w:b/>
      <w:color w:val="0481B3" w:themeColor="text2"/>
      <w:sz w:val="20"/>
    </w:rPr>
  </w:style>
  <w:style w:type="paragraph" w:styleId="NoSpacing">
    <w:name w:val="No Spacing"/>
    <w:uiPriority w:val="99"/>
    <w:semiHidden/>
    <w:qFormat/>
    <w:rsid w:val="008F3491"/>
    <w:pPr>
      <w:spacing w:after="0" w:line="240" w:lineRule="auto"/>
    </w:pPr>
    <w:rPr>
      <w:sz w:val="20"/>
    </w:rPr>
  </w:style>
  <w:style w:type="paragraph" w:customStyle="1" w:styleId="TopicText6ptspace">
    <w:name w:val="Topic Text 6 pt space"/>
    <w:basedOn w:val="TextTOPICnospace"/>
    <w:uiPriority w:val="99"/>
    <w:qFormat/>
    <w:rsid w:val="0039057E"/>
    <w:pPr>
      <w:spacing w:after="120"/>
    </w:pPr>
  </w:style>
  <w:style w:type="paragraph" w:styleId="Subtitle">
    <w:name w:val="Subtitle"/>
    <w:basedOn w:val="BaseStyle"/>
    <w:next w:val="BodyText"/>
    <w:link w:val="SubtitleChar"/>
    <w:uiPriority w:val="8"/>
    <w:qFormat/>
    <w:rsid w:val="00E61288"/>
    <w:pPr>
      <w:framePr w:hSpace="0" w:wrap="auto" w:vAnchor="margin" w:hAnchor="text" w:yAlign="inline"/>
      <w:numPr>
        <w:ilvl w:val="1"/>
      </w:numPr>
      <w:spacing w:after="240" w:line="240" w:lineRule="auto"/>
    </w:pPr>
    <w:rPr>
      <w:rFonts w:eastAsiaTheme="minorEastAsia"/>
      <w:color w:val="0481B3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8"/>
    <w:rsid w:val="00E61288"/>
    <w:rPr>
      <w:rFonts w:eastAsiaTheme="minorEastAsia"/>
      <w:color w:val="0481B3" w:themeColor="text2"/>
      <w:sz w:val="24"/>
    </w:rPr>
  </w:style>
  <w:style w:type="character" w:styleId="SubtleEmphasis">
    <w:name w:val="Subtle Emphasis"/>
    <w:basedOn w:val="SubtitleChar"/>
    <w:uiPriority w:val="11"/>
    <w:qFormat/>
    <w:rsid w:val="00DF47F4"/>
    <w:rPr>
      <w:rFonts w:ascii="Arial Nova" w:eastAsiaTheme="minorEastAsia" w:hAnsi="Arial Nova"/>
      <w:i/>
      <w:iCs/>
      <w:color w:val="53565A" w:themeColor="accent2"/>
      <w:spacing w:val="0"/>
      <w:sz w:val="24"/>
    </w:rPr>
  </w:style>
  <w:style w:type="character" w:styleId="Emphasis">
    <w:name w:val="Emphasis"/>
    <w:basedOn w:val="DefaultParagraphFont"/>
    <w:uiPriority w:val="99"/>
    <w:rsid w:val="008F3491"/>
    <w:rPr>
      <w:rFonts w:ascii="Arial Nova" w:hAnsi="Arial Nova"/>
      <w:i/>
      <w:iCs/>
      <w:sz w:val="24"/>
    </w:rPr>
  </w:style>
  <w:style w:type="character" w:customStyle="1" w:styleId="Heading2Char">
    <w:name w:val="Heading 2 Char"/>
    <w:basedOn w:val="DefaultParagraphFont"/>
    <w:link w:val="Heading2"/>
    <w:rsid w:val="00817CC0"/>
    <w:rPr>
      <w:rFonts w:asciiTheme="majorHAnsi" w:eastAsiaTheme="majorEastAsia" w:hAnsiTheme="majorHAnsi" w:cstheme="majorBidi"/>
      <w:color w:val="0481B3" w:themeColor="text2"/>
      <w:sz w:val="20"/>
      <w:szCs w:val="26"/>
      <w:u w:val="single"/>
    </w:rPr>
  </w:style>
  <w:style w:type="table" w:styleId="TableGrid">
    <w:name w:val="Table Grid"/>
    <w:basedOn w:val="TableNormal"/>
    <w:uiPriority w:val="59"/>
    <w:rsid w:val="00F07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rsid w:val="00F07ACE"/>
    <w:pPr>
      <w:pBdr>
        <w:top w:val="single" w:sz="4" w:space="10" w:color="A7A8AA" w:themeColor="accent1"/>
        <w:bottom w:val="single" w:sz="4" w:space="10" w:color="A7A8AA" w:themeColor="accent1"/>
      </w:pBdr>
      <w:spacing w:before="360" w:after="360"/>
      <w:ind w:left="864" w:right="864"/>
      <w:jc w:val="center"/>
    </w:pPr>
    <w:rPr>
      <w:i/>
      <w:iCs/>
      <w:color w:val="A7A8A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ACE"/>
    <w:rPr>
      <w:i/>
      <w:iCs/>
      <w:color w:val="A7A8AA" w:themeColor="accent1"/>
      <w:sz w:val="20"/>
    </w:rPr>
  </w:style>
  <w:style w:type="paragraph" w:styleId="ListParagraph">
    <w:name w:val="List Paragraph"/>
    <w:basedOn w:val="Normal"/>
    <w:uiPriority w:val="34"/>
    <w:qFormat/>
    <w:rsid w:val="008D220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817CC0"/>
    <w:rPr>
      <w:rFonts w:asciiTheme="majorHAnsi" w:eastAsiaTheme="majorEastAsia" w:hAnsiTheme="majorHAnsi" w:cstheme="majorBidi"/>
      <w:color w:val="0481B3" w:themeColor="text2"/>
      <w:sz w:val="20"/>
      <w:szCs w:val="24"/>
    </w:rPr>
  </w:style>
  <w:style w:type="paragraph" w:styleId="BodyText">
    <w:name w:val="Body Text"/>
    <w:link w:val="BodyTextChar"/>
    <w:uiPriority w:val="99"/>
    <w:qFormat/>
    <w:rsid w:val="00B71766"/>
    <w:pPr>
      <w:spacing w:after="120" w:line="276" w:lineRule="auto"/>
      <w:contextualSpacing/>
    </w:pPr>
    <w:rPr>
      <w:color w:val="000000" w:themeColor="text1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B71766"/>
    <w:rPr>
      <w:color w:val="000000" w:themeColor="text1"/>
      <w:sz w:val="20"/>
    </w:rPr>
  </w:style>
  <w:style w:type="paragraph" w:customStyle="1" w:styleId="BaseStyle">
    <w:name w:val="Base Style"/>
    <w:next w:val="BodyText"/>
    <w:link w:val="BaseStyleChar"/>
    <w:uiPriority w:val="99"/>
    <w:semiHidden/>
    <w:qFormat/>
    <w:rsid w:val="00944525"/>
    <w:pPr>
      <w:framePr w:hSpace="180" w:wrap="around" w:vAnchor="text" w:hAnchor="margin" w:y="108"/>
      <w:spacing w:after="0" w:line="276" w:lineRule="auto"/>
    </w:pPr>
    <w:rPr>
      <w:color w:val="000000" w:themeColor="text1"/>
      <w:sz w:val="20"/>
    </w:rPr>
  </w:style>
  <w:style w:type="table" w:styleId="GridTable6Colorful-Accent1">
    <w:name w:val="Grid Table 6 Colorful Accent 1"/>
    <w:basedOn w:val="TableNormal"/>
    <w:uiPriority w:val="51"/>
    <w:rsid w:val="00D557F9"/>
    <w:pPr>
      <w:spacing w:after="0" w:line="240" w:lineRule="auto"/>
    </w:pPr>
    <w:rPr>
      <w:color w:val="7C7D80" w:themeColor="accent1" w:themeShade="BF"/>
    </w:rPr>
    <w:tblPr>
      <w:tblStyleRowBandSize w:val="1"/>
      <w:tblStyleColBandSize w:val="1"/>
      <w:tblBorders>
        <w:top w:val="single" w:sz="4" w:space="0" w:color="CACACC" w:themeColor="accent1" w:themeTint="99"/>
        <w:left w:val="single" w:sz="4" w:space="0" w:color="CACACC" w:themeColor="accent1" w:themeTint="99"/>
        <w:bottom w:val="single" w:sz="4" w:space="0" w:color="CACACC" w:themeColor="accent1" w:themeTint="99"/>
        <w:right w:val="single" w:sz="4" w:space="0" w:color="CACACC" w:themeColor="accent1" w:themeTint="99"/>
        <w:insideH w:val="single" w:sz="4" w:space="0" w:color="CACACC" w:themeColor="accent1" w:themeTint="99"/>
        <w:insideV w:val="single" w:sz="4" w:space="0" w:color="CACAC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ACA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CA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E" w:themeFill="accent1" w:themeFillTint="33"/>
      </w:tcPr>
    </w:tblStylePr>
    <w:tblStylePr w:type="band1Horz">
      <w:tblPr/>
      <w:tcPr>
        <w:shd w:val="clear" w:color="auto" w:fill="EDEDEE" w:themeFill="accent1" w:themeFillTint="33"/>
      </w:tcPr>
    </w:tblStylePr>
  </w:style>
  <w:style w:type="character" w:customStyle="1" w:styleId="BaseStyleChar">
    <w:name w:val="Base Style Char"/>
    <w:basedOn w:val="DefaultParagraphFont"/>
    <w:link w:val="BaseStyle"/>
    <w:uiPriority w:val="99"/>
    <w:semiHidden/>
    <w:rsid w:val="00E9358F"/>
    <w:rPr>
      <w:color w:val="000000" w:themeColor="text1"/>
      <w:sz w:val="20"/>
    </w:rPr>
  </w:style>
  <w:style w:type="table" w:styleId="GridTable7Colorful-Accent2">
    <w:name w:val="Grid Table 7 Colorful Accent 2"/>
    <w:basedOn w:val="TableNormal"/>
    <w:uiPriority w:val="52"/>
    <w:rsid w:val="00D557F9"/>
    <w:pPr>
      <w:spacing w:after="0" w:line="240" w:lineRule="auto"/>
    </w:pPr>
    <w:rPr>
      <w:color w:val="3E4043" w:themeColor="accent2" w:themeShade="BF"/>
    </w:rPr>
    <w:tblPr>
      <w:tblStyleRowBandSize w:val="1"/>
      <w:tblStyleColBandSize w:val="1"/>
      <w:tblBorders>
        <w:top w:val="single" w:sz="4" w:space="0" w:color="95999E" w:themeColor="accent2" w:themeTint="99"/>
        <w:left w:val="single" w:sz="4" w:space="0" w:color="95999E" w:themeColor="accent2" w:themeTint="99"/>
        <w:bottom w:val="single" w:sz="4" w:space="0" w:color="95999E" w:themeColor="accent2" w:themeTint="99"/>
        <w:right w:val="single" w:sz="4" w:space="0" w:color="95999E" w:themeColor="accent2" w:themeTint="99"/>
        <w:insideH w:val="single" w:sz="4" w:space="0" w:color="95999E" w:themeColor="accent2" w:themeTint="99"/>
        <w:insideV w:val="single" w:sz="4" w:space="0" w:color="95999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CDE" w:themeFill="accent2" w:themeFillTint="33"/>
      </w:tcPr>
    </w:tblStylePr>
    <w:tblStylePr w:type="band1Horz">
      <w:tblPr/>
      <w:tcPr>
        <w:shd w:val="clear" w:color="auto" w:fill="DBDCDE" w:themeFill="accent2" w:themeFillTint="33"/>
      </w:tcPr>
    </w:tblStylePr>
    <w:tblStylePr w:type="neCell">
      <w:tblPr/>
      <w:tcPr>
        <w:tcBorders>
          <w:bottom w:val="single" w:sz="4" w:space="0" w:color="95999E" w:themeColor="accent2" w:themeTint="99"/>
        </w:tcBorders>
      </w:tcPr>
    </w:tblStylePr>
    <w:tblStylePr w:type="nwCell">
      <w:tblPr/>
      <w:tcPr>
        <w:tcBorders>
          <w:bottom w:val="single" w:sz="4" w:space="0" w:color="95999E" w:themeColor="accent2" w:themeTint="99"/>
        </w:tcBorders>
      </w:tcPr>
    </w:tblStylePr>
    <w:tblStylePr w:type="seCell">
      <w:tblPr/>
      <w:tcPr>
        <w:tcBorders>
          <w:top w:val="single" w:sz="4" w:space="0" w:color="95999E" w:themeColor="accent2" w:themeTint="99"/>
        </w:tcBorders>
      </w:tcPr>
    </w:tblStylePr>
    <w:tblStylePr w:type="swCell">
      <w:tblPr/>
      <w:tcPr>
        <w:tcBorders>
          <w:top w:val="single" w:sz="4" w:space="0" w:color="95999E" w:themeColor="accent2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557F9"/>
    <w:pPr>
      <w:spacing w:after="0" w:line="240" w:lineRule="auto"/>
    </w:pPr>
    <w:rPr>
      <w:color w:val="7C7D80" w:themeColor="accent1" w:themeShade="BF"/>
    </w:rPr>
    <w:tblPr>
      <w:tblStyleRowBandSize w:val="1"/>
      <w:tblStyleColBandSize w:val="1"/>
      <w:tblBorders>
        <w:top w:val="single" w:sz="4" w:space="0" w:color="CACACC" w:themeColor="accent1" w:themeTint="99"/>
        <w:left w:val="single" w:sz="4" w:space="0" w:color="CACACC" w:themeColor="accent1" w:themeTint="99"/>
        <w:bottom w:val="single" w:sz="4" w:space="0" w:color="CACACC" w:themeColor="accent1" w:themeTint="99"/>
        <w:right w:val="single" w:sz="4" w:space="0" w:color="CACACC" w:themeColor="accent1" w:themeTint="99"/>
        <w:insideH w:val="single" w:sz="4" w:space="0" w:color="CACACC" w:themeColor="accent1" w:themeTint="99"/>
        <w:insideV w:val="single" w:sz="4" w:space="0" w:color="CACAC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E" w:themeFill="accent1" w:themeFillTint="33"/>
      </w:tcPr>
    </w:tblStylePr>
    <w:tblStylePr w:type="band1Horz">
      <w:tblPr/>
      <w:tcPr>
        <w:shd w:val="clear" w:color="auto" w:fill="EDEDEE" w:themeFill="accent1" w:themeFillTint="33"/>
      </w:tcPr>
    </w:tblStylePr>
    <w:tblStylePr w:type="neCell">
      <w:tblPr/>
      <w:tcPr>
        <w:tcBorders>
          <w:bottom w:val="single" w:sz="4" w:space="0" w:color="CACACC" w:themeColor="accent1" w:themeTint="99"/>
        </w:tcBorders>
      </w:tcPr>
    </w:tblStylePr>
    <w:tblStylePr w:type="nwCell">
      <w:tblPr/>
      <w:tcPr>
        <w:tcBorders>
          <w:bottom w:val="single" w:sz="4" w:space="0" w:color="CACACC" w:themeColor="accent1" w:themeTint="99"/>
        </w:tcBorders>
      </w:tcPr>
    </w:tblStylePr>
    <w:tblStylePr w:type="seCell">
      <w:tblPr/>
      <w:tcPr>
        <w:tcBorders>
          <w:top w:val="single" w:sz="4" w:space="0" w:color="CACACC" w:themeColor="accent1" w:themeTint="99"/>
        </w:tcBorders>
      </w:tcPr>
    </w:tblStylePr>
    <w:tblStylePr w:type="swCell">
      <w:tblPr/>
      <w:tcPr>
        <w:tcBorders>
          <w:top w:val="single" w:sz="4" w:space="0" w:color="CACACC" w:themeColor="accent1" w:themeTint="99"/>
        </w:tcBorders>
      </w:tcPr>
    </w:tblStylePr>
  </w:style>
  <w:style w:type="table" w:styleId="TableGridLight">
    <w:name w:val="Grid Table Light"/>
    <w:basedOn w:val="TableNormal"/>
    <w:uiPriority w:val="40"/>
    <w:rsid w:val="0071728E"/>
    <w:pPr>
      <w:keepLines/>
      <w:spacing w:after="0" w:line="240" w:lineRule="auto"/>
    </w:pPr>
    <w:rPr>
      <w:rFonts w:ascii="Arial Nova" w:hAnsi="Arial Nova"/>
      <w:sz w:val="20"/>
    </w:rPr>
    <w:tblPr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</w:tblPr>
    <w:trPr>
      <w:tblHeader/>
    </w:trPr>
  </w:style>
  <w:style w:type="paragraph" w:customStyle="1" w:styleId="BodyText-NoSpace">
    <w:name w:val="Body Text-No Space"/>
    <w:basedOn w:val="BodyText"/>
    <w:uiPriority w:val="99"/>
    <w:semiHidden/>
    <w:qFormat/>
    <w:rsid w:val="008043CD"/>
    <w:pPr>
      <w:keepLines/>
      <w:spacing w:after="0"/>
    </w:pPr>
    <w:rPr>
      <w:rFonts w:ascii="Arial Nova" w:hAnsi="Arial Nova"/>
      <w:lang w:val="en-US"/>
    </w:rPr>
  </w:style>
  <w:style w:type="paragraph" w:styleId="ListBullet">
    <w:name w:val="List Bullet"/>
    <w:basedOn w:val="Normal"/>
    <w:uiPriority w:val="99"/>
    <w:rsid w:val="001B09FC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3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861"/>
    <w:rPr>
      <w:rFonts w:ascii="Segoe UI" w:hAnsi="Segoe UI" w:cs="Segoe UI"/>
      <w:sz w:val="18"/>
      <w:szCs w:val="18"/>
    </w:rPr>
  </w:style>
  <w:style w:type="paragraph" w:customStyle="1" w:styleId="Number">
    <w:name w:val="Number"/>
    <w:basedOn w:val="BodyText"/>
    <w:uiPriority w:val="2"/>
    <w:qFormat/>
    <w:rsid w:val="006A2EFB"/>
    <w:pPr>
      <w:ind w:left="360" w:hanging="360"/>
    </w:pPr>
  </w:style>
  <w:style w:type="paragraph" w:customStyle="1" w:styleId="Alpha">
    <w:name w:val="Alpha"/>
    <w:basedOn w:val="BodyText"/>
    <w:uiPriority w:val="3"/>
    <w:qFormat/>
    <w:rsid w:val="006A2EFB"/>
    <w:pPr>
      <w:ind w:left="720" w:hanging="360"/>
    </w:pPr>
  </w:style>
  <w:style w:type="paragraph" w:customStyle="1" w:styleId="Roman">
    <w:name w:val="Roman"/>
    <w:basedOn w:val="BodyText"/>
    <w:uiPriority w:val="4"/>
    <w:qFormat/>
    <w:rsid w:val="006A2EFB"/>
    <w:pPr>
      <w:ind w:left="1080" w:hanging="360"/>
    </w:pPr>
  </w:style>
  <w:style w:type="numbering" w:customStyle="1" w:styleId="3-LevelNumbering">
    <w:name w:val="3-Level Numbering"/>
    <w:uiPriority w:val="99"/>
    <w:rsid w:val="006A2EFB"/>
    <w:pPr>
      <w:numPr>
        <w:numId w:val="2"/>
      </w:numPr>
    </w:pPr>
  </w:style>
  <w:style w:type="paragraph" w:customStyle="1" w:styleId="BulletLvl1">
    <w:name w:val="Bullet Lvl 1"/>
    <w:basedOn w:val="BodyText"/>
    <w:uiPriority w:val="1"/>
    <w:qFormat/>
    <w:rsid w:val="007B2849"/>
    <w:pPr>
      <w:ind w:left="720" w:hanging="360"/>
    </w:pPr>
  </w:style>
  <w:style w:type="paragraph" w:customStyle="1" w:styleId="BulletLvl2">
    <w:name w:val="Bullet Lvl 2"/>
    <w:basedOn w:val="BodyText"/>
    <w:uiPriority w:val="1"/>
    <w:qFormat/>
    <w:rsid w:val="007B2849"/>
    <w:pPr>
      <w:ind w:left="1080" w:hanging="360"/>
    </w:pPr>
  </w:style>
  <w:style w:type="paragraph" w:customStyle="1" w:styleId="BulletLvl3">
    <w:name w:val="Bullet Lvl 3"/>
    <w:basedOn w:val="BodyText"/>
    <w:uiPriority w:val="1"/>
    <w:qFormat/>
    <w:rsid w:val="007B2849"/>
    <w:pPr>
      <w:ind w:left="1440" w:hanging="360"/>
    </w:pPr>
  </w:style>
  <w:style w:type="numbering" w:customStyle="1" w:styleId="Bullets-Dash">
    <w:name w:val="Bullets-Dash"/>
    <w:uiPriority w:val="99"/>
    <w:rsid w:val="007B2849"/>
    <w:pPr>
      <w:numPr>
        <w:numId w:val="3"/>
      </w:numPr>
    </w:pPr>
  </w:style>
  <w:style w:type="paragraph" w:customStyle="1" w:styleId="Bullets-CircleLvl1">
    <w:name w:val="Bullets-Circle Lvl 1"/>
    <w:basedOn w:val="BodyText"/>
    <w:uiPriority w:val="1"/>
    <w:qFormat/>
    <w:rsid w:val="007B2849"/>
    <w:pPr>
      <w:ind w:left="720" w:hanging="360"/>
    </w:pPr>
  </w:style>
  <w:style w:type="paragraph" w:customStyle="1" w:styleId="Bullets-CircleLvl2">
    <w:name w:val="Bullets-Circle Lvl 2"/>
    <w:basedOn w:val="BodyText"/>
    <w:uiPriority w:val="1"/>
    <w:qFormat/>
    <w:rsid w:val="007B2849"/>
    <w:pPr>
      <w:ind w:left="1080" w:hanging="360"/>
    </w:pPr>
  </w:style>
  <w:style w:type="numbering" w:customStyle="1" w:styleId="Bullets-Circle">
    <w:name w:val="Bullets-Circle"/>
    <w:uiPriority w:val="99"/>
    <w:rsid w:val="007B2849"/>
    <w:pPr>
      <w:numPr>
        <w:numId w:val="4"/>
      </w:numPr>
    </w:pPr>
  </w:style>
  <w:style w:type="paragraph" w:customStyle="1" w:styleId="DateforMinutes12pts">
    <w:name w:val="_Date for Minutes 12 pts"/>
    <w:uiPriority w:val="99"/>
    <w:qFormat/>
    <w:rsid w:val="005032AB"/>
    <w:pPr>
      <w:spacing w:after="60" w:line="276" w:lineRule="auto"/>
    </w:pPr>
    <w:rPr>
      <w:rFonts w:asciiTheme="majorHAnsi" w:hAnsiTheme="majorHAnsi"/>
      <w:color w:val="000000" w:themeColor="text1"/>
      <w:sz w:val="24"/>
    </w:rPr>
  </w:style>
  <w:style w:type="paragraph" w:customStyle="1" w:styleId="JobTitle">
    <w:name w:val="Job Title"/>
    <w:uiPriority w:val="99"/>
    <w:qFormat/>
    <w:rsid w:val="00937D33"/>
    <w:pPr>
      <w:tabs>
        <w:tab w:val="left" w:pos="864"/>
      </w:tabs>
      <w:spacing w:before="60" w:after="60" w:line="240" w:lineRule="auto"/>
    </w:pPr>
    <w:rPr>
      <w:rFonts w:eastAsiaTheme="minorEastAsia"/>
      <w:color w:val="000000" w:themeColor="text1"/>
      <w:sz w:val="20"/>
    </w:rPr>
  </w:style>
  <w:style w:type="paragraph" w:customStyle="1" w:styleId="TextTOPICnospace">
    <w:name w:val="_Text TOPIC no space"/>
    <w:basedOn w:val="Normal"/>
    <w:uiPriority w:val="99"/>
    <w:qFormat/>
    <w:rsid w:val="003162A4"/>
    <w:pPr>
      <w:spacing w:after="0" w:line="276" w:lineRule="auto"/>
      <w:ind w:left="431"/>
    </w:pPr>
  </w:style>
  <w:style w:type="paragraph" w:customStyle="1" w:styleId="BodyTextBlueMINUTES6spacebefore">
    <w:name w:val="_Body Text Blue MINUTES 6 space before"/>
    <w:uiPriority w:val="99"/>
    <w:qFormat/>
    <w:rsid w:val="00772E1E"/>
    <w:pPr>
      <w:spacing w:before="120" w:after="0" w:line="276" w:lineRule="auto"/>
      <w:ind w:left="431" w:hanging="431"/>
    </w:pPr>
    <w:rPr>
      <w:rFonts w:asciiTheme="majorHAnsi" w:eastAsiaTheme="minorEastAsia" w:hAnsiTheme="majorHAnsi"/>
      <w:b/>
      <w:color w:val="0481B3" w:themeColor="text2"/>
      <w:sz w:val="20"/>
    </w:rPr>
  </w:style>
  <w:style w:type="paragraph" w:customStyle="1" w:styleId="TextSUBTOPIC6spaceafter">
    <w:name w:val="_Text SUBTOPIC 6 space after"/>
    <w:basedOn w:val="TextTOPICnospace"/>
    <w:uiPriority w:val="99"/>
    <w:qFormat/>
    <w:rsid w:val="00AD57DB"/>
    <w:pPr>
      <w:adjustRightInd w:val="0"/>
      <w:snapToGrid w:val="0"/>
      <w:spacing w:after="120"/>
      <w:ind w:left="862"/>
    </w:pPr>
  </w:style>
  <w:style w:type="paragraph" w:customStyle="1" w:styleId="BodyText6spaceafter">
    <w:name w:val="_Body Text 6 space after"/>
    <w:uiPriority w:val="99"/>
    <w:qFormat/>
    <w:rsid w:val="00AE53B0"/>
    <w:pPr>
      <w:spacing w:after="120" w:line="276" w:lineRule="auto"/>
    </w:pPr>
    <w:rPr>
      <w:color w:val="000000" w:themeColor="text1"/>
      <w:sz w:val="20"/>
    </w:rPr>
  </w:style>
  <w:style w:type="paragraph" w:customStyle="1" w:styleId="DecisionActionText">
    <w:name w:val="_Decision Action Text"/>
    <w:next w:val="TextTOPICnospace"/>
    <w:uiPriority w:val="99"/>
    <w:qFormat/>
    <w:rsid w:val="003C765C"/>
    <w:pPr>
      <w:tabs>
        <w:tab w:val="left" w:pos="1701"/>
      </w:tabs>
      <w:spacing w:line="276" w:lineRule="auto"/>
      <w:ind w:left="1622" w:hanging="1191"/>
    </w:pPr>
    <w:rPr>
      <w:rFonts w:eastAsiaTheme="minorEastAsia"/>
      <w:b/>
      <w:bCs/>
      <w:sz w:val="20"/>
    </w:rPr>
  </w:style>
  <w:style w:type="paragraph" w:customStyle="1" w:styleId="BULLETSUBTOPIC6spaceafter">
    <w:name w:val="_BULLET SUBTOPIC 6 space after"/>
    <w:next w:val="TextTOPICnospace"/>
    <w:uiPriority w:val="99"/>
    <w:qFormat/>
    <w:rsid w:val="00F92D84"/>
    <w:pPr>
      <w:numPr>
        <w:numId w:val="6"/>
      </w:numPr>
      <w:adjustRightInd w:val="0"/>
      <w:snapToGrid w:val="0"/>
      <w:spacing w:after="120" w:line="276" w:lineRule="auto"/>
      <w:ind w:left="1219" w:hanging="357"/>
    </w:pPr>
    <w:rPr>
      <w:rFonts w:eastAsiaTheme="minorEastAsia"/>
      <w:sz w:val="20"/>
    </w:rPr>
  </w:style>
  <w:style w:type="paragraph" w:customStyle="1" w:styleId="BULLETSTOPIC">
    <w:name w:val="_BULLETS TOPIC"/>
    <w:uiPriority w:val="99"/>
    <w:qFormat/>
    <w:rsid w:val="00175BB1"/>
    <w:pPr>
      <w:numPr>
        <w:numId w:val="8"/>
      </w:numPr>
      <w:spacing w:after="0"/>
      <w:ind w:left="788" w:hanging="357"/>
    </w:pPr>
    <w:rPr>
      <w:rFonts w:eastAsiaTheme="minorEastAsia"/>
      <w:sz w:val="20"/>
    </w:rPr>
  </w:style>
  <w:style w:type="numbering" w:customStyle="1" w:styleId="CurrentList1">
    <w:name w:val="Current List1"/>
    <w:uiPriority w:val="99"/>
    <w:rsid w:val="003B2D65"/>
    <w:pPr>
      <w:numPr>
        <w:numId w:val="7"/>
      </w:numPr>
    </w:pPr>
  </w:style>
  <w:style w:type="paragraph" w:customStyle="1" w:styleId="BULLETSTOPIC6spaceafter">
    <w:name w:val="_BULLETS TOPIC 6 space after"/>
    <w:basedOn w:val="BULLETSTOPIC"/>
    <w:next w:val="HEADINGTOPIC"/>
    <w:uiPriority w:val="99"/>
    <w:qFormat/>
    <w:rsid w:val="003B2D65"/>
    <w:pPr>
      <w:spacing w:after="120"/>
    </w:pPr>
  </w:style>
  <w:style w:type="paragraph" w:customStyle="1" w:styleId="DistributedMaterialSUBTOPIC">
    <w:name w:val="_Distributed Material SUBTOPIC"/>
    <w:basedOn w:val="TextSUBTOPIC6spaceafter"/>
    <w:uiPriority w:val="99"/>
    <w:qFormat/>
    <w:rsid w:val="001C052E"/>
    <w:pPr>
      <w:spacing w:after="80"/>
    </w:pPr>
    <w:rPr>
      <w:i/>
    </w:rPr>
  </w:style>
  <w:style w:type="character" w:customStyle="1" w:styleId="DistributedMaterialAPPLYSMALLCAPSCharacterStyle">
    <w:name w:val="_Distributed Material APPLY SMALL CAPS Character Style"/>
    <w:uiPriority w:val="1"/>
    <w:qFormat/>
    <w:rsid w:val="001D2BBA"/>
    <w:rPr>
      <w:caps w:val="0"/>
      <w:smallCaps/>
      <w:strike w:val="0"/>
      <w:dstrike w:val="0"/>
      <w:vanish w:val="0"/>
      <w:vertAlign w:val="baseline"/>
    </w:rPr>
  </w:style>
  <w:style w:type="paragraph" w:customStyle="1" w:styleId="TableSpacer">
    <w:name w:val="TableSpacer"/>
    <w:basedOn w:val="BodyText"/>
    <w:link w:val="TableSpacerChar"/>
    <w:qFormat/>
    <w:rsid w:val="009621C7"/>
    <w:rPr>
      <w:rFonts w:eastAsiaTheme="minorEastAsia"/>
      <w:sz w:val="6"/>
    </w:rPr>
  </w:style>
  <w:style w:type="character" w:customStyle="1" w:styleId="TableSpacerChar">
    <w:name w:val="TableSpacer Char"/>
    <w:basedOn w:val="BodyTextChar"/>
    <w:link w:val="TableSpacer"/>
    <w:rsid w:val="009621C7"/>
    <w:rPr>
      <w:rFonts w:eastAsiaTheme="minorEastAsia"/>
      <w:color w:val="000000" w:themeColor="text1"/>
      <w:sz w:val="6"/>
    </w:rPr>
  </w:style>
  <w:style w:type="table" w:customStyle="1" w:styleId="TableGrid21">
    <w:name w:val="Table Grid21"/>
    <w:basedOn w:val="TableNormal"/>
    <w:next w:val="TableGrid"/>
    <w:uiPriority w:val="59"/>
    <w:rsid w:val="009621C7"/>
    <w:pPr>
      <w:spacing w:after="0" w:line="240" w:lineRule="auto"/>
    </w:pPr>
    <w:rPr>
      <w:rFonts w:ascii="Arial" w:eastAsiaTheme="minorEastAsia" w:hAnsi="Arial" w:cs="Arial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roved">
    <w:name w:val="Approved"/>
    <w:basedOn w:val="DefaultParagraphFont"/>
    <w:uiPriority w:val="1"/>
    <w:qFormat/>
    <w:rsid w:val="009621C7"/>
    <w:rPr>
      <w:rFonts w:ascii="Arial Nova" w:hAnsi="Arial Nova" w:cs="Arial"/>
      <w:b/>
      <w:caps w:val="0"/>
      <w:smallCaps w:val="0"/>
      <w:strike w:val="0"/>
      <w:dstrike w:val="0"/>
      <w:vanish w:val="0"/>
      <w:color w:val="53565A" w:themeColor="accent2"/>
      <w:sz w:val="16"/>
      <w:szCs w:val="21"/>
      <w:vertAlign w:val="baseline"/>
      <w:lang w:val="en-US"/>
    </w:rPr>
  </w:style>
  <w:style w:type="paragraph" w:customStyle="1" w:styleId="Approvedtable">
    <w:name w:val="Approved table"/>
    <w:uiPriority w:val="99"/>
    <w:qFormat/>
    <w:rsid w:val="009621C7"/>
    <w:pPr>
      <w:spacing w:before="60" w:after="60" w:line="240" w:lineRule="auto"/>
    </w:pPr>
    <w:rPr>
      <w:rFonts w:eastAsiaTheme="minorEastAsia" w:cs="Arial"/>
      <w:color w:val="000000" w:themeColor="text1"/>
      <w:sz w:val="20"/>
      <w:szCs w:val="21"/>
      <w:lang w:val="en-US"/>
    </w:rPr>
  </w:style>
  <w:style w:type="character" w:customStyle="1" w:styleId="ACharacter-TitleCommitteeName">
    <w:name w:val="_A Character - Title Committee Name"/>
    <w:uiPriority w:val="1"/>
    <w:qFormat/>
    <w:rsid w:val="009679D0"/>
    <w:rPr>
      <w:rFonts w:ascii="Arial Nova" w:hAnsi="Arial Nova"/>
      <w:b w:val="0"/>
      <w:i w:val="0"/>
      <w:caps w:val="0"/>
      <w:smallCaps w:val="0"/>
      <w:strike w:val="0"/>
      <w:dstrike w:val="0"/>
      <w:vanish w:val="0"/>
      <w:color w:val="000000" w:themeColor="text1"/>
      <w:sz w:val="24"/>
      <w:u w:val="none"/>
      <w:vertAlign w:val="baseline"/>
    </w:rPr>
  </w:style>
  <w:style w:type="paragraph" w:customStyle="1" w:styleId="BodyTextnospace">
    <w:name w:val="_Body Text no space"/>
    <w:basedOn w:val="BodyText6spaceafter"/>
    <w:uiPriority w:val="99"/>
    <w:qFormat/>
    <w:rsid w:val="001C052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C052E"/>
    <w:rPr>
      <w:color w:val="53565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52E"/>
    <w:rPr>
      <w:color w:val="605E5C"/>
      <w:shd w:val="clear" w:color="auto" w:fill="E1DFDD"/>
    </w:rPr>
  </w:style>
  <w:style w:type="paragraph" w:customStyle="1" w:styleId="DistributedMaterialTOPIC">
    <w:name w:val="_Distributed Material TOPIC"/>
    <w:basedOn w:val="DistributedMaterialSUBTOPIC"/>
    <w:uiPriority w:val="99"/>
    <w:qFormat/>
    <w:rsid w:val="004F2CAD"/>
    <w:pPr>
      <w:ind w:left="431"/>
    </w:pPr>
  </w:style>
  <w:style w:type="paragraph" w:customStyle="1" w:styleId="BULLETSUBTOPICnospace">
    <w:name w:val="_BULLET SUBTOPIC no space"/>
    <w:basedOn w:val="BULLETSUBTOPIC6spaceafter"/>
    <w:uiPriority w:val="99"/>
    <w:qFormat/>
    <w:rsid w:val="00AC2D13"/>
    <w:pPr>
      <w:spacing w:after="0"/>
    </w:pPr>
  </w:style>
  <w:style w:type="paragraph" w:customStyle="1" w:styleId="TextSUBTOPICnospace">
    <w:name w:val="_Text SUBTOPIC no space"/>
    <w:basedOn w:val="TextSUBTOPIC6spaceafter"/>
    <w:uiPriority w:val="99"/>
    <w:qFormat/>
    <w:rsid w:val="00773B1C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9A6FF0"/>
    <w:rPr>
      <w:color w:val="2C2A29" w:themeColor="followedHyperlink"/>
      <w:u w:val="single"/>
    </w:rPr>
  </w:style>
  <w:style w:type="paragraph" w:customStyle="1" w:styleId="HEADINGTOPIC">
    <w:name w:val="_HEADING TOPIC"/>
    <w:autoRedefine/>
    <w:uiPriority w:val="99"/>
    <w:qFormat/>
    <w:rsid w:val="009C4C49"/>
    <w:pPr>
      <w:spacing w:after="80" w:line="276" w:lineRule="auto"/>
    </w:pPr>
    <w:rPr>
      <w:rFonts w:asciiTheme="majorHAnsi" w:eastAsiaTheme="minorEastAsia" w:hAnsiTheme="majorHAnsi" w:cs="Times New Roman (Body CS)"/>
      <w:b/>
      <w:color w:val="007BB8"/>
      <w:sz w:val="20"/>
    </w:rPr>
  </w:style>
  <w:style w:type="character" w:customStyle="1" w:styleId="greytextasterisksCHARACTER">
    <w:name w:val="grey text asterisks CHARACTER"/>
    <w:basedOn w:val="BodyTextChar"/>
    <w:uiPriority w:val="1"/>
    <w:qFormat/>
    <w:rsid w:val="006B7121"/>
    <w:rPr>
      <w:b w:val="0"/>
      <w:color w:val="6E7278"/>
      <w:sz w:val="20"/>
    </w:rPr>
  </w:style>
  <w:style w:type="paragraph" w:customStyle="1" w:styleId="HEADINGSubtopic">
    <w:name w:val="_HEADING Subtopic"/>
    <w:autoRedefine/>
    <w:uiPriority w:val="99"/>
    <w:qFormat/>
    <w:rsid w:val="00045091"/>
    <w:pPr>
      <w:numPr>
        <w:ilvl w:val="1"/>
        <w:numId w:val="5"/>
      </w:numPr>
      <w:spacing w:after="40" w:line="276" w:lineRule="auto"/>
    </w:pPr>
    <w:rPr>
      <w:rFonts w:asciiTheme="majorHAnsi" w:eastAsiaTheme="minorEastAsia" w:hAnsiTheme="majorHAnsi"/>
      <w:bCs/>
      <w:color w:val="0481B3" w:themeColor="text2"/>
      <w:sz w:val="20"/>
      <w:u w:val="single"/>
    </w:rPr>
  </w:style>
  <w:style w:type="paragraph" w:customStyle="1" w:styleId="CommitteeFeedbackHEADINGTopic">
    <w:name w:val="_Committee Feedback HEADING Topic"/>
    <w:basedOn w:val="TextTOPICnospace"/>
    <w:next w:val="TextTOPICnospace"/>
    <w:uiPriority w:val="99"/>
    <w:qFormat/>
    <w:rsid w:val="00BA4E4B"/>
    <w:pPr>
      <w:spacing w:before="120"/>
    </w:pPr>
    <w:rPr>
      <w:rFonts w:cs="Times New Roman (Body CS)"/>
      <w:b/>
      <w:u w:val="single"/>
    </w:rPr>
  </w:style>
  <w:style w:type="paragraph" w:customStyle="1" w:styleId="CommitteeFeedbackSUBTOPICHEADING">
    <w:name w:val="_Committee Feedback SUBTOPIC HEADING"/>
    <w:basedOn w:val="TextSUBTOPICnospace"/>
    <w:uiPriority w:val="99"/>
    <w:qFormat/>
    <w:rsid w:val="006B7121"/>
    <w:pPr>
      <w:spacing w:before="120"/>
    </w:pPr>
    <w:rPr>
      <w:b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85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FE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FE1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5FE1"/>
    <w:rPr>
      <w:rFonts w:eastAsiaTheme="minorEastAsia"/>
      <w:b/>
      <w:bCs/>
      <w:sz w:val="20"/>
      <w:szCs w:val="20"/>
    </w:rPr>
  </w:style>
  <w:style w:type="paragraph" w:customStyle="1" w:styleId="BluetextforGateReleases">
    <w:name w:val="_Blue text for Gate Releases"/>
    <w:aliases w:val="TY Letters etc"/>
    <w:basedOn w:val="BodyTextBlueMINUTES6spacebefore"/>
    <w:uiPriority w:val="99"/>
    <w:qFormat/>
    <w:rsid w:val="008853F3"/>
    <w:pPr>
      <w:spacing w:before="0"/>
      <w:ind w:left="1208" w:hanging="357"/>
    </w:pPr>
    <w:rPr>
      <w:rFonts w:cs="Times New Roman (Body CS)"/>
      <w:b w:val="0"/>
    </w:rPr>
  </w:style>
  <w:style w:type="paragraph" w:customStyle="1" w:styleId="BULLETINDENTSUBTOPIC6spaceafter">
    <w:name w:val="_BULLET INDENT SUBTOPIC 6 space after"/>
    <w:uiPriority w:val="99"/>
    <w:qFormat/>
    <w:rsid w:val="00DD4D95"/>
    <w:pPr>
      <w:numPr>
        <w:ilvl w:val="1"/>
        <w:numId w:val="6"/>
      </w:numPr>
      <w:spacing w:after="120"/>
      <w:ind w:left="1559" w:hanging="357"/>
    </w:pPr>
    <w:rPr>
      <w:rFonts w:eastAsiaTheme="minorEastAsia"/>
      <w:sz w:val="20"/>
    </w:rPr>
  </w:style>
  <w:style w:type="paragraph" w:customStyle="1" w:styleId="BULLETINDENTSUBTOPICNOSPACE">
    <w:name w:val="_BULLET INDENT SUBTOPIC NO SPACE"/>
    <w:basedOn w:val="BULLETINDENTSUBTOPIC6spaceafter"/>
    <w:uiPriority w:val="99"/>
    <w:qFormat/>
    <w:rsid w:val="00BD3151"/>
    <w:pPr>
      <w:spacing w:after="0"/>
    </w:pPr>
  </w:style>
  <w:style w:type="paragraph" w:customStyle="1" w:styleId="BulletINDENTTOPICNoSpace">
    <w:name w:val="_Bullet INDENT TOPIC No Space"/>
    <w:basedOn w:val="BULLETSTOPIC"/>
    <w:uiPriority w:val="99"/>
    <w:qFormat/>
    <w:rsid w:val="00B24F5E"/>
    <w:pPr>
      <w:numPr>
        <w:ilvl w:val="1"/>
      </w:numPr>
      <w:ind w:left="1162" w:hanging="357"/>
    </w:pPr>
  </w:style>
  <w:style w:type="paragraph" w:customStyle="1" w:styleId="BulletINDENTTOPIC6ptSpace">
    <w:name w:val="_Bullet INDENT TOPIC 6 pt Space"/>
    <w:basedOn w:val="BulletINDENTTOPICNoSpace"/>
    <w:next w:val="TextTOPICwith6ptspaceafter"/>
    <w:uiPriority w:val="99"/>
    <w:qFormat/>
    <w:rsid w:val="001D7AD1"/>
    <w:pPr>
      <w:adjustRightInd w:val="0"/>
      <w:snapToGrid w:val="0"/>
      <w:spacing w:after="120"/>
    </w:pPr>
  </w:style>
  <w:style w:type="paragraph" w:customStyle="1" w:styleId="TextTOPICwith6ptspaceafter">
    <w:name w:val="_Text TOPIC with 6pt space after"/>
    <w:basedOn w:val="TextTOPICnospace"/>
    <w:uiPriority w:val="99"/>
    <w:qFormat/>
    <w:rsid w:val="00CE4998"/>
    <w:pPr>
      <w:adjustRightInd w:val="0"/>
      <w:snapToGrid w:val="0"/>
      <w:spacing w:after="120"/>
    </w:pPr>
  </w:style>
  <w:style w:type="paragraph" w:styleId="Revision">
    <w:name w:val="Revision"/>
    <w:hidden/>
    <w:uiPriority w:val="99"/>
    <w:semiHidden/>
    <w:rsid w:val="00A207AD"/>
    <w:pPr>
      <w:spacing w:after="0" w:line="240" w:lineRule="auto"/>
    </w:pPr>
    <w:rPr>
      <w:rFonts w:eastAsiaTheme="minorEastAsi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fehrmann/Downloads/JCC%20Document%20Template%20(ID%2038451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8FB07897DA121458274850ED013C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5109B-7F35-B643-B90F-D7AB0C916E87}"/>
      </w:docPartPr>
      <w:docPartBody>
        <w:p w:rsidR="0049261B" w:rsidRDefault="00455306">
          <w:pPr>
            <w:pStyle w:val="A8FB07897DA121458274850ED013C16E"/>
          </w:pPr>
          <w:r w:rsidRPr="00B3512D">
            <w:t>Document Title</w:t>
          </w:r>
        </w:p>
      </w:docPartBody>
    </w:docPart>
    <w:docPart>
      <w:docPartPr>
        <w:name w:val="767035D0687B5E46B63AB42237A53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50A4E-8029-6D4F-9007-663450643A8A}"/>
      </w:docPartPr>
      <w:docPartBody>
        <w:p w:rsidR="0049261B" w:rsidRDefault="005C5016" w:rsidP="005C5016">
          <w:pPr>
            <w:pStyle w:val="767035D0687B5E46B63AB42237A53FC4"/>
          </w:pPr>
          <w:r w:rsidRPr="000B5BB0">
            <w:rPr>
              <w:rStyle w:val="PlaceholderText"/>
            </w:rPr>
            <w:t>Meeting or Committee name here</w:t>
          </w:r>
        </w:p>
      </w:docPartBody>
    </w:docPart>
    <w:docPart>
      <w:docPartPr>
        <w:name w:val="3A53A529B9BBB54AAC6BC43C3EDBF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FFCE3-EA8D-2346-BB42-9F4415DC1EC2}"/>
      </w:docPartPr>
      <w:docPartBody>
        <w:p w:rsidR="00F42663" w:rsidRDefault="00646E6D" w:rsidP="00646E6D">
          <w:pPr>
            <w:pStyle w:val="3A53A529B9BBB54AAC6BC43C3EDBF24E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4FC5159992677948BC6CF6C1910C7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81B4D-F530-F14D-AB83-C6F8FC6369E5}"/>
      </w:docPartPr>
      <w:docPartBody>
        <w:p w:rsidR="00F42663" w:rsidRDefault="00646E6D" w:rsidP="00646E6D">
          <w:pPr>
            <w:pStyle w:val="4FC5159992677948BC6CF6C1910C775D"/>
          </w:pPr>
          <w:r>
            <w:rPr>
              <w:rStyle w:val="PlaceholderText"/>
            </w:rPr>
            <w:t>First and Last Name</w:t>
          </w:r>
        </w:p>
      </w:docPartBody>
    </w:docPart>
    <w:docPart>
      <w:docPartPr>
        <w:name w:val="80653FA03AFBC34B951BD83BD5FF0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C9B15-3D8D-4646-80B9-EDA7BAD3BFEB}"/>
      </w:docPartPr>
      <w:docPartBody>
        <w:p w:rsidR="00F42663" w:rsidRDefault="00646E6D" w:rsidP="00646E6D">
          <w:pPr>
            <w:pStyle w:val="80653FA03AFBC34B951BD83BD5FF050A"/>
          </w:pPr>
          <w:r>
            <w:rPr>
              <w:rStyle w:val="PlaceholderText"/>
            </w:rPr>
            <w:t>First and Last Name</w:t>
          </w:r>
        </w:p>
      </w:docPartBody>
    </w:docPart>
    <w:docPart>
      <w:docPartPr>
        <w:name w:val="E1622D5B8191714C9F2D9593FF95E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C4B54-7134-CC4E-8F5D-D33C72CD26A9}"/>
      </w:docPartPr>
      <w:docPartBody>
        <w:p w:rsidR="005247E2" w:rsidRDefault="00B358BB" w:rsidP="00B358BB">
          <w:pPr>
            <w:pStyle w:val="E1622D5B8191714C9F2D9593FF95E44F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74B780B529769C4FBF43F79665D77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04161-835F-6C44-AF9B-3B0486688DF5}"/>
      </w:docPartPr>
      <w:docPartBody>
        <w:p w:rsidR="005247E2" w:rsidRDefault="00B358BB" w:rsidP="00B358BB">
          <w:pPr>
            <w:pStyle w:val="74B780B529769C4FBF43F79665D776E1"/>
          </w:pPr>
          <w:r>
            <w:rPr>
              <w:rStyle w:val="PlaceholderText"/>
            </w:rPr>
            <w:t>Pick one</w:t>
          </w:r>
        </w:p>
      </w:docPartBody>
    </w:docPart>
    <w:docPart>
      <w:docPartPr>
        <w:name w:val="8E52263E235E7D43ABB5C239B7E3A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A26E7-D90C-C74D-B9AF-70EC7680F94D}"/>
      </w:docPartPr>
      <w:docPartBody>
        <w:p w:rsidR="005247E2" w:rsidRDefault="00B358BB" w:rsidP="00B358BB">
          <w:pPr>
            <w:pStyle w:val="8E52263E235E7D43ABB5C239B7E3A5FA"/>
          </w:pPr>
          <w:r>
            <w:rPr>
              <w:rStyle w:val="PlaceholderText"/>
            </w:rPr>
            <w:t xml:space="preserve">Job title.        Click </w:t>
          </w:r>
          <w:r w:rsidRPr="003864D6">
            <w:rPr>
              <w:rStyle w:val="PlaceholderText"/>
              <w:b/>
              <w:color w:val="0A1D30" w:themeColor="text2" w:themeShade="BF"/>
              <w:sz w:val="26"/>
            </w:rPr>
            <w:t>+</w:t>
          </w:r>
          <w:r>
            <w:rPr>
              <w:rStyle w:val="PlaceholderText"/>
            </w:rPr>
            <w:t xml:space="preserve"> to add another STAFF row</w:t>
          </w:r>
        </w:p>
      </w:docPartBody>
    </w:docPart>
    <w:docPart>
      <w:docPartPr>
        <w:name w:val="FEED735633035544AF211EC835F56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BFF92-8A35-BC40-867A-25D68CE88C0A}"/>
      </w:docPartPr>
      <w:docPartBody>
        <w:p w:rsidR="002211ED" w:rsidRDefault="00D34C00" w:rsidP="00D34C00">
          <w:pPr>
            <w:pStyle w:val="FEED735633035544AF211EC835F562A2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8C961B98E10A894BAA43C3EE8F451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2CADD-AAA6-C043-A36F-1FDC6532DDD4}"/>
      </w:docPartPr>
      <w:docPartBody>
        <w:p w:rsidR="002211ED" w:rsidRDefault="00D34C00" w:rsidP="00D34C00">
          <w:pPr>
            <w:pStyle w:val="8C961B98E10A894BAA43C3EE8F45111F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CA6B4E21D188BB49B2F89A6B201DF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96598-64F3-B547-B48A-8608BCC9474C}"/>
      </w:docPartPr>
      <w:docPartBody>
        <w:p w:rsidR="002211ED" w:rsidRDefault="00D34C00" w:rsidP="00D34C00">
          <w:pPr>
            <w:pStyle w:val="CA6B4E21D188BB49B2F89A6B201DF8F2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85C18A176620F84D9C42AA6DE9CA4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F66BC-D30D-954E-B41F-7F641EE4D1BD}"/>
      </w:docPartPr>
      <w:docPartBody>
        <w:p w:rsidR="002211ED" w:rsidRDefault="00D34C00" w:rsidP="00D34C00">
          <w:pPr>
            <w:pStyle w:val="85C18A176620F84D9C42AA6DE9CA43E6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97B1AA4004F0C740B0E6D43CCCE9F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EF924-98C8-2740-88DD-E6E9C9ED47C4}"/>
      </w:docPartPr>
      <w:docPartBody>
        <w:p w:rsidR="002211ED" w:rsidRDefault="00D34C00" w:rsidP="00D34C00">
          <w:pPr>
            <w:pStyle w:val="97B1AA4004F0C740B0E6D43CCCE9FC86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5CFA4670E6B19E459F3B20ED01CC8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FAC5F-9D78-894A-9134-CFA90B68214D}"/>
      </w:docPartPr>
      <w:docPartBody>
        <w:p w:rsidR="002211ED" w:rsidRDefault="00D34C00" w:rsidP="00D34C00">
          <w:pPr>
            <w:pStyle w:val="5CFA4670E6B19E459F3B20ED01CC8C3E"/>
          </w:pPr>
          <w:r>
            <w:rPr>
              <w:rStyle w:val="PlaceholderText"/>
            </w:rPr>
            <w:t>Pick</w:t>
          </w:r>
          <w:r w:rsidRPr="00FD258A">
            <w:rPr>
              <w:rStyle w:val="PlaceholderText"/>
            </w:rPr>
            <w:t xml:space="preserve"> one</w:t>
          </w:r>
        </w:p>
      </w:docPartBody>
    </w:docPart>
    <w:docPart>
      <w:docPartPr>
        <w:name w:val="73398846CC307E4A961DA97F2A0C0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24E0F-9E27-614F-B1F1-F1F05602FFF0}"/>
      </w:docPartPr>
      <w:docPartBody>
        <w:p w:rsidR="002211ED" w:rsidRDefault="00D34C00" w:rsidP="00D34C00">
          <w:pPr>
            <w:pStyle w:val="73398846CC307E4A961DA97F2A0C0648"/>
          </w:pPr>
          <w:r>
            <w:rPr>
              <w:rStyle w:val="PlaceholderText"/>
            </w:rPr>
            <w:t>Pick one</w:t>
          </w:r>
        </w:p>
      </w:docPartBody>
    </w:docPart>
    <w:docPart>
      <w:docPartPr>
        <w:name w:val="E84CAB8AA5903B4ABD761FB275BE4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35C03-364D-FC41-9B51-27EB23CE7584}"/>
      </w:docPartPr>
      <w:docPartBody>
        <w:p w:rsidR="002211ED" w:rsidRDefault="00D34C00" w:rsidP="00D34C00">
          <w:pPr>
            <w:pStyle w:val="E84CAB8AA5903B4ABD761FB275BE45D5"/>
          </w:pPr>
          <w:r>
            <w:rPr>
              <w:rStyle w:val="PlaceholderText"/>
            </w:rPr>
            <w:t>Pick 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016"/>
    <w:rsid w:val="000838BA"/>
    <w:rsid w:val="000F3D86"/>
    <w:rsid w:val="00114892"/>
    <w:rsid w:val="00173AD1"/>
    <w:rsid w:val="00181DB2"/>
    <w:rsid w:val="0018684E"/>
    <w:rsid w:val="001A570C"/>
    <w:rsid w:val="001B5DB4"/>
    <w:rsid w:val="001F480D"/>
    <w:rsid w:val="0020664E"/>
    <w:rsid w:val="00213666"/>
    <w:rsid w:val="002211ED"/>
    <w:rsid w:val="00262633"/>
    <w:rsid w:val="002A107B"/>
    <w:rsid w:val="002D3653"/>
    <w:rsid w:val="002D5A7C"/>
    <w:rsid w:val="002D699F"/>
    <w:rsid w:val="00306D7C"/>
    <w:rsid w:val="00310058"/>
    <w:rsid w:val="00316A91"/>
    <w:rsid w:val="00343541"/>
    <w:rsid w:val="0035583C"/>
    <w:rsid w:val="00376636"/>
    <w:rsid w:val="003B5F62"/>
    <w:rsid w:val="00403CEC"/>
    <w:rsid w:val="00414219"/>
    <w:rsid w:val="0042174C"/>
    <w:rsid w:val="00455306"/>
    <w:rsid w:val="004644ED"/>
    <w:rsid w:val="00464D1B"/>
    <w:rsid w:val="00474943"/>
    <w:rsid w:val="0049261B"/>
    <w:rsid w:val="00494E58"/>
    <w:rsid w:val="00507B9D"/>
    <w:rsid w:val="005247E2"/>
    <w:rsid w:val="00525CF8"/>
    <w:rsid w:val="00527787"/>
    <w:rsid w:val="00541AA1"/>
    <w:rsid w:val="00562F86"/>
    <w:rsid w:val="00582D69"/>
    <w:rsid w:val="005931B1"/>
    <w:rsid w:val="005A5337"/>
    <w:rsid w:val="005A6971"/>
    <w:rsid w:val="005C5016"/>
    <w:rsid w:val="005D1E7D"/>
    <w:rsid w:val="005F778A"/>
    <w:rsid w:val="00606405"/>
    <w:rsid w:val="006120C2"/>
    <w:rsid w:val="00632884"/>
    <w:rsid w:val="00636EA1"/>
    <w:rsid w:val="00646E6D"/>
    <w:rsid w:val="00682814"/>
    <w:rsid w:val="00690F0C"/>
    <w:rsid w:val="006910C4"/>
    <w:rsid w:val="00697465"/>
    <w:rsid w:val="006D1904"/>
    <w:rsid w:val="00713FF4"/>
    <w:rsid w:val="007256F3"/>
    <w:rsid w:val="0075693C"/>
    <w:rsid w:val="007577D5"/>
    <w:rsid w:val="00760A08"/>
    <w:rsid w:val="00796E77"/>
    <w:rsid w:val="007A1414"/>
    <w:rsid w:val="007B2D4E"/>
    <w:rsid w:val="007B7F2E"/>
    <w:rsid w:val="007D603D"/>
    <w:rsid w:val="007E6D7E"/>
    <w:rsid w:val="008170DE"/>
    <w:rsid w:val="00824413"/>
    <w:rsid w:val="00863AE3"/>
    <w:rsid w:val="008777B9"/>
    <w:rsid w:val="008856AD"/>
    <w:rsid w:val="008B3392"/>
    <w:rsid w:val="008E791A"/>
    <w:rsid w:val="00916E9E"/>
    <w:rsid w:val="00937D15"/>
    <w:rsid w:val="0094418F"/>
    <w:rsid w:val="00945C34"/>
    <w:rsid w:val="009505F3"/>
    <w:rsid w:val="009615D3"/>
    <w:rsid w:val="009B1958"/>
    <w:rsid w:val="009C3AB9"/>
    <w:rsid w:val="009E555E"/>
    <w:rsid w:val="00A43570"/>
    <w:rsid w:val="00A961E2"/>
    <w:rsid w:val="00AF4110"/>
    <w:rsid w:val="00B358BB"/>
    <w:rsid w:val="00B67E9D"/>
    <w:rsid w:val="00B76673"/>
    <w:rsid w:val="00B81729"/>
    <w:rsid w:val="00B83D8B"/>
    <w:rsid w:val="00BA6420"/>
    <w:rsid w:val="00BC70A2"/>
    <w:rsid w:val="00BF5AEA"/>
    <w:rsid w:val="00CD38E0"/>
    <w:rsid w:val="00D05742"/>
    <w:rsid w:val="00D34C00"/>
    <w:rsid w:val="00D50BBF"/>
    <w:rsid w:val="00D57D0B"/>
    <w:rsid w:val="00DA3DFB"/>
    <w:rsid w:val="00DD08F0"/>
    <w:rsid w:val="00DF437A"/>
    <w:rsid w:val="00E9547A"/>
    <w:rsid w:val="00EC61E1"/>
    <w:rsid w:val="00EC64C9"/>
    <w:rsid w:val="00ED551E"/>
    <w:rsid w:val="00EF6620"/>
    <w:rsid w:val="00F177A3"/>
    <w:rsid w:val="00F24D11"/>
    <w:rsid w:val="00F42288"/>
    <w:rsid w:val="00F42663"/>
    <w:rsid w:val="00F733C2"/>
    <w:rsid w:val="00F96701"/>
    <w:rsid w:val="00FC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FB07897DA121458274850ED013C16E">
    <w:name w:val="A8FB07897DA121458274850ED013C16E"/>
  </w:style>
  <w:style w:type="paragraph" w:styleId="Subtitle">
    <w:name w:val="Subtitle"/>
    <w:basedOn w:val="Normal"/>
    <w:next w:val="BodyText"/>
    <w:link w:val="SubtitleChar"/>
    <w:uiPriority w:val="8"/>
    <w:qFormat/>
    <w:pPr>
      <w:numPr>
        <w:ilvl w:val="1"/>
      </w:numPr>
      <w:spacing w:after="240" w:line="240" w:lineRule="auto"/>
    </w:pPr>
    <w:rPr>
      <w:color w:val="0E2841" w:themeColor="text2"/>
      <w:kern w:val="0"/>
      <w:szCs w:val="22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8"/>
    <w:rPr>
      <w:color w:val="0E2841" w:themeColor="text2"/>
      <w:kern w:val="0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styleId="PlaceholderText">
    <w:name w:val="Placeholder Text"/>
    <w:basedOn w:val="DefaultParagraphFont"/>
    <w:uiPriority w:val="99"/>
    <w:rsid w:val="00D34C00"/>
    <w:rPr>
      <w:rFonts w:ascii="Arial Nova" w:hAnsi="Arial Nova"/>
      <w:caps w:val="0"/>
      <w:smallCaps w:val="0"/>
      <w:strike w:val="0"/>
      <w:dstrike w:val="0"/>
      <w:vanish/>
      <w:color w:val="747474" w:themeColor="background2" w:themeShade="80"/>
      <w:sz w:val="20"/>
      <w:vertAlign w:val="baseline"/>
    </w:rPr>
  </w:style>
  <w:style w:type="paragraph" w:customStyle="1" w:styleId="767035D0687B5E46B63AB42237A53FC4">
    <w:name w:val="767035D0687B5E46B63AB42237A53FC4"/>
    <w:rsid w:val="005C5016"/>
  </w:style>
  <w:style w:type="paragraph" w:customStyle="1" w:styleId="3A53A529B9BBB54AAC6BC43C3EDBF24E">
    <w:name w:val="3A53A529B9BBB54AAC6BC43C3EDBF24E"/>
    <w:rsid w:val="00646E6D"/>
  </w:style>
  <w:style w:type="paragraph" w:customStyle="1" w:styleId="4FC5159992677948BC6CF6C1910C775D">
    <w:name w:val="4FC5159992677948BC6CF6C1910C775D"/>
    <w:rsid w:val="00646E6D"/>
  </w:style>
  <w:style w:type="paragraph" w:customStyle="1" w:styleId="80653FA03AFBC34B951BD83BD5FF050A">
    <w:name w:val="80653FA03AFBC34B951BD83BD5FF050A"/>
    <w:rsid w:val="00646E6D"/>
  </w:style>
  <w:style w:type="paragraph" w:customStyle="1" w:styleId="E1622D5B8191714C9F2D9593FF95E44F">
    <w:name w:val="E1622D5B8191714C9F2D9593FF95E44F"/>
    <w:rsid w:val="00B358BB"/>
  </w:style>
  <w:style w:type="paragraph" w:customStyle="1" w:styleId="74B780B529769C4FBF43F79665D776E1">
    <w:name w:val="74B780B529769C4FBF43F79665D776E1"/>
    <w:rsid w:val="00B358BB"/>
  </w:style>
  <w:style w:type="paragraph" w:customStyle="1" w:styleId="8E52263E235E7D43ABB5C239B7E3A5FA">
    <w:name w:val="8E52263E235E7D43ABB5C239B7E3A5FA"/>
    <w:rsid w:val="00B358BB"/>
  </w:style>
  <w:style w:type="paragraph" w:customStyle="1" w:styleId="FEED735633035544AF211EC835F562A2">
    <w:name w:val="FEED735633035544AF211EC835F562A2"/>
    <w:rsid w:val="00D34C00"/>
  </w:style>
  <w:style w:type="paragraph" w:customStyle="1" w:styleId="8C961B98E10A894BAA43C3EE8F45111F">
    <w:name w:val="8C961B98E10A894BAA43C3EE8F45111F"/>
    <w:rsid w:val="00D34C00"/>
  </w:style>
  <w:style w:type="paragraph" w:customStyle="1" w:styleId="CA6B4E21D188BB49B2F89A6B201DF8F2">
    <w:name w:val="CA6B4E21D188BB49B2F89A6B201DF8F2"/>
    <w:rsid w:val="00D34C00"/>
  </w:style>
  <w:style w:type="paragraph" w:customStyle="1" w:styleId="85C18A176620F84D9C42AA6DE9CA43E6">
    <w:name w:val="85C18A176620F84D9C42AA6DE9CA43E6"/>
    <w:rsid w:val="00D34C00"/>
  </w:style>
  <w:style w:type="paragraph" w:customStyle="1" w:styleId="97B1AA4004F0C740B0E6D43CCCE9FC86">
    <w:name w:val="97B1AA4004F0C740B0E6D43CCCE9FC86"/>
    <w:rsid w:val="00D34C00"/>
  </w:style>
  <w:style w:type="paragraph" w:customStyle="1" w:styleId="5CFA4670E6B19E459F3B20ED01CC8C3E">
    <w:name w:val="5CFA4670E6B19E459F3B20ED01CC8C3E"/>
    <w:rsid w:val="00D34C00"/>
  </w:style>
  <w:style w:type="paragraph" w:customStyle="1" w:styleId="73398846CC307E4A961DA97F2A0C0648">
    <w:name w:val="73398846CC307E4A961DA97F2A0C0648"/>
    <w:rsid w:val="00D34C00"/>
  </w:style>
  <w:style w:type="paragraph" w:customStyle="1" w:styleId="E84CAB8AA5903B4ABD761FB275BE45D5">
    <w:name w:val="E84CAB8AA5903B4ABD761FB275BE45D5"/>
    <w:rsid w:val="00D34C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CC">
  <a:themeElements>
    <a:clrScheme name="JCC">
      <a:dk1>
        <a:sysClr val="windowText" lastClr="000000"/>
      </a:dk1>
      <a:lt1>
        <a:sysClr val="window" lastClr="FFFFFF"/>
      </a:lt1>
      <a:dk2>
        <a:srgbClr val="0481B3"/>
      </a:dk2>
      <a:lt2>
        <a:srgbClr val="FFFFFF"/>
      </a:lt2>
      <a:accent1>
        <a:srgbClr val="A7A8AA"/>
      </a:accent1>
      <a:accent2>
        <a:srgbClr val="53565A"/>
      </a:accent2>
      <a:accent3>
        <a:srgbClr val="2C2A29"/>
      </a:accent3>
      <a:accent4>
        <a:srgbClr val="BBC09B"/>
      </a:accent4>
      <a:accent5>
        <a:srgbClr val="000000"/>
      </a:accent5>
      <a:accent6>
        <a:srgbClr val="DC661E"/>
      </a:accent6>
      <a:hlink>
        <a:srgbClr val="53565A"/>
      </a:hlink>
      <a:folHlink>
        <a:srgbClr val="2C2A29"/>
      </a:folHlink>
    </a:clrScheme>
    <a:fontScheme name="JCC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JCC" id="{3E5611DB-11FF-45FF-8AAC-AB129465DF85}" vid="{6B1C0FAE-E8CD-41D5-BF09-9404BF270B8B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JCC Document Template (ID 384512).dotx</Template>
  <TotalTime>8</TotalTime>
  <Pages>3</Pages>
  <Words>83</Words>
  <Characters>492</Characters>
  <Application>Microsoft Office Word</Application>
  <DocSecurity>0</DocSecurity>
  <Lines>37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Fehrmann</dc:creator>
  <cp:keywords/>
  <dc:description/>
  <cp:lastModifiedBy>Kathleen Oddleifson</cp:lastModifiedBy>
  <cp:revision>5</cp:revision>
  <cp:lastPrinted>2025-12-02T23:17:00Z</cp:lastPrinted>
  <dcterms:created xsi:type="dcterms:W3CDTF">2026-03-12T21:19:00Z</dcterms:created>
  <dcterms:modified xsi:type="dcterms:W3CDTF">2026-10-01T20:22:00Z</dcterms:modified>
</cp:coreProperties>
</file>